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3772" w:rsidRDefault="00033772" w:rsidP="00033772">
      <w:pPr>
        <w:jc w:val="center"/>
        <w:rPr>
          <w:b/>
          <w:color w:val="000000"/>
        </w:rPr>
      </w:pPr>
    </w:p>
    <w:p w:rsidR="00033772" w:rsidRDefault="00033772" w:rsidP="00033772">
      <w:pPr>
        <w:jc w:val="center"/>
        <w:rPr>
          <w:b/>
          <w:color w:val="000000"/>
        </w:rPr>
      </w:pPr>
      <w:r w:rsidRPr="001561EF">
        <w:rPr>
          <w:b/>
          <w:color w:val="000000"/>
        </w:rPr>
        <w:t xml:space="preserve">БРИФ НА </w:t>
      </w:r>
      <w:r>
        <w:rPr>
          <w:b/>
          <w:color w:val="000000"/>
        </w:rPr>
        <w:t>СОЗДАНИЕ ДИЗАЙН-ПРОЕКТА</w:t>
      </w:r>
    </w:p>
    <w:p w:rsidR="00033772" w:rsidRPr="00256964" w:rsidRDefault="00033772" w:rsidP="00033772">
      <w:pPr>
        <w:jc w:val="center"/>
        <w:rPr>
          <w:b/>
          <w:color w:val="000000"/>
        </w:rPr>
      </w:pPr>
    </w:p>
    <w:tbl>
      <w:tblPr>
        <w:tblW w:w="10745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7802"/>
      </w:tblGrid>
      <w:tr w:rsidR="00033772" w:rsidRPr="00527C29" w:rsidTr="00430D11">
        <w:trPr>
          <w:trHeight w:val="624"/>
        </w:trPr>
        <w:tc>
          <w:tcPr>
            <w:tcW w:w="10745" w:type="dxa"/>
            <w:gridSpan w:val="2"/>
            <w:shd w:val="clear" w:color="auto" w:fill="auto"/>
            <w:vAlign w:val="center"/>
          </w:tcPr>
          <w:p w:rsidR="00033772" w:rsidRPr="00527C29" w:rsidRDefault="00033772" w:rsidP="00430D11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Продукция</w:t>
            </w:r>
          </w:p>
        </w:tc>
      </w:tr>
      <w:tr w:rsidR="00033772" w:rsidRPr="00527C29" w:rsidTr="00430D11">
        <w:trPr>
          <w:trHeight w:val="510"/>
        </w:trPr>
        <w:tc>
          <w:tcPr>
            <w:tcW w:w="2943" w:type="dxa"/>
            <w:shd w:val="clear" w:color="auto" w:fill="auto"/>
            <w:vAlign w:val="center"/>
          </w:tcPr>
          <w:p w:rsidR="00033772" w:rsidRPr="00527C29" w:rsidRDefault="00033772" w:rsidP="00430D11">
            <w:pPr>
              <w:rPr>
                <w:color w:val="000000"/>
                <w:sz w:val="22"/>
                <w:szCs w:val="22"/>
              </w:rPr>
            </w:pPr>
            <w:r w:rsidRPr="00527C29">
              <w:rPr>
                <w:color w:val="000000"/>
                <w:sz w:val="22"/>
                <w:szCs w:val="22"/>
              </w:rPr>
              <w:t xml:space="preserve">Наименование </w:t>
            </w:r>
            <w:r>
              <w:rPr>
                <w:color w:val="000000"/>
                <w:sz w:val="22"/>
                <w:szCs w:val="22"/>
              </w:rPr>
              <w:t>продукции</w:t>
            </w:r>
          </w:p>
        </w:tc>
        <w:tc>
          <w:tcPr>
            <w:tcW w:w="7802" w:type="dxa"/>
            <w:shd w:val="clear" w:color="auto" w:fill="FDE9D9"/>
          </w:tcPr>
          <w:p w:rsidR="00033772" w:rsidRDefault="00033772" w:rsidP="00430D11">
            <w:pPr>
              <w:rPr>
                <w:color w:val="000000"/>
                <w:sz w:val="22"/>
                <w:szCs w:val="22"/>
              </w:rPr>
            </w:pPr>
          </w:p>
          <w:p w:rsidR="00033772" w:rsidRPr="00256964" w:rsidRDefault="00033772" w:rsidP="00430D1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Пледы с рукавами</w:t>
            </w:r>
          </w:p>
        </w:tc>
      </w:tr>
      <w:tr w:rsidR="00033772" w:rsidRPr="00527C29" w:rsidTr="00430D11">
        <w:trPr>
          <w:trHeight w:val="624"/>
        </w:trPr>
        <w:tc>
          <w:tcPr>
            <w:tcW w:w="10745" w:type="dxa"/>
            <w:gridSpan w:val="2"/>
            <w:shd w:val="clear" w:color="auto" w:fill="auto"/>
            <w:vAlign w:val="center"/>
          </w:tcPr>
          <w:p w:rsidR="00033772" w:rsidRPr="00527C29" w:rsidRDefault="00033772" w:rsidP="00430D11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527C29">
              <w:rPr>
                <w:b/>
                <w:color w:val="000000"/>
                <w:sz w:val="22"/>
                <w:szCs w:val="22"/>
              </w:rPr>
              <w:t>ТРЕБОВАНИЕ К ДИЗАЙНУ</w:t>
            </w:r>
          </w:p>
        </w:tc>
      </w:tr>
      <w:tr w:rsidR="00033772" w:rsidRPr="00527C29" w:rsidTr="00430D11">
        <w:trPr>
          <w:trHeight w:val="510"/>
        </w:trPr>
        <w:tc>
          <w:tcPr>
            <w:tcW w:w="2943" w:type="dxa"/>
            <w:shd w:val="clear" w:color="auto" w:fill="auto"/>
            <w:vAlign w:val="center"/>
          </w:tcPr>
          <w:p w:rsidR="00033772" w:rsidRPr="00527C29" w:rsidRDefault="00033772" w:rsidP="00430D1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Размер пледа с рукавами</w:t>
            </w:r>
          </w:p>
        </w:tc>
        <w:tc>
          <w:tcPr>
            <w:tcW w:w="7802" w:type="dxa"/>
            <w:shd w:val="clear" w:color="auto" w:fill="FDE9D9"/>
          </w:tcPr>
          <w:p w:rsidR="00033772" w:rsidRDefault="00033772" w:rsidP="00430D1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 х 200 (удобно лежать)</w:t>
            </w:r>
          </w:p>
          <w:p w:rsidR="00033772" w:rsidRDefault="00033772" w:rsidP="00430D1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130 х 170 (удобно ходить)</w:t>
            </w:r>
          </w:p>
          <w:p w:rsidR="00033772" w:rsidRDefault="00033772" w:rsidP="00430D1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 х 140 (детский плед)</w:t>
            </w:r>
          </w:p>
          <w:p w:rsidR="00033772" w:rsidRDefault="00033772" w:rsidP="00430D1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Другой размер ___________ </w:t>
            </w:r>
          </w:p>
        </w:tc>
      </w:tr>
      <w:tr w:rsidR="00033772" w:rsidRPr="00527C29" w:rsidTr="00430D11">
        <w:trPr>
          <w:trHeight w:val="510"/>
        </w:trPr>
        <w:tc>
          <w:tcPr>
            <w:tcW w:w="2943" w:type="dxa"/>
            <w:shd w:val="clear" w:color="auto" w:fill="auto"/>
            <w:vAlign w:val="center"/>
          </w:tcPr>
          <w:p w:rsidR="00033772" w:rsidRDefault="00033772" w:rsidP="00430D1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Материал</w:t>
            </w:r>
          </w:p>
        </w:tc>
        <w:tc>
          <w:tcPr>
            <w:tcW w:w="7802" w:type="dxa"/>
            <w:shd w:val="clear" w:color="auto" w:fill="FDE9D9"/>
          </w:tcPr>
          <w:p w:rsidR="00033772" w:rsidRDefault="00033772" w:rsidP="00430D1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Микрофибра</w:t>
            </w:r>
          </w:p>
          <w:p w:rsidR="00033772" w:rsidRDefault="00033772" w:rsidP="00430D11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Микроплюш</w:t>
            </w:r>
            <w:proofErr w:type="spellEnd"/>
          </w:p>
          <w:p w:rsidR="00033772" w:rsidRDefault="00033772" w:rsidP="00430D11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Флис</w:t>
            </w:r>
            <w:proofErr w:type="spellEnd"/>
          </w:p>
          <w:p w:rsidR="00033772" w:rsidRDefault="00033772" w:rsidP="00430D1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Другой материал (хлопок, бамбук, шерсть и т.д.)</w:t>
            </w:r>
          </w:p>
        </w:tc>
      </w:tr>
      <w:tr w:rsidR="00033772" w:rsidRPr="00527C29" w:rsidTr="00430D11">
        <w:trPr>
          <w:trHeight w:val="510"/>
        </w:trPr>
        <w:tc>
          <w:tcPr>
            <w:tcW w:w="2943" w:type="dxa"/>
            <w:shd w:val="clear" w:color="auto" w:fill="auto"/>
            <w:vAlign w:val="center"/>
          </w:tcPr>
          <w:p w:rsidR="00033772" w:rsidRDefault="00033772" w:rsidP="00430D1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Наличие карманов</w:t>
            </w:r>
          </w:p>
        </w:tc>
        <w:tc>
          <w:tcPr>
            <w:tcW w:w="7802" w:type="dxa"/>
            <w:shd w:val="clear" w:color="auto" w:fill="FDE9D9"/>
          </w:tcPr>
          <w:p w:rsidR="00033772" w:rsidRDefault="00033772" w:rsidP="00430D1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Один по центру - (стандарт - 30 х 20 см. или другой размер)</w:t>
            </w:r>
          </w:p>
          <w:p w:rsidR="00033772" w:rsidRDefault="00033772" w:rsidP="00430D1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Два по бокам - (стандарт - 22 х 20 см. или другой размер)</w:t>
            </w:r>
          </w:p>
          <w:p w:rsidR="00033772" w:rsidRPr="006220A7" w:rsidRDefault="00033772" w:rsidP="00430D1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Без карманов</w:t>
            </w:r>
          </w:p>
        </w:tc>
      </w:tr>
      <w:tr w:rsidR="00033772" w:rsidRPr="00527C29" w:rsidTr="00430D11">
        <w:trPr>
          <w:trHeight w:val="510"/>
        </w:trPr>
        <w:tc>
          <w:tcPr>
            <w:tcW w:w="2943" w:type="dxa"/>
            <w:shd w:val="clear" w:color="auto" w:fill="auto"/>
            <w:vAlign w:val="center"/>
          </w:tcPr>
          <w:p w:rsidR="00033772" w:rsidRDefault="00033772" w:rsidP="00430D1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Способы </w:t>
            </w:r>
            <w:proofErr w:type="spellStart"/>
            <w:r>
              <w:rPr>
                <w:color w:val="000000"/>
                <w:sz w:val="22"/>
                <w:szCs w:val="22"/>
              </w:rPr>
              <w:t>брендирования</w:t>
            </w:r>
            <w:proofErr w:type="spellEnd"/>
          </w:p>
        </w:tc>
        <w:tc>
          <w:tcPr>
            <w:tcW w:w="7802" w:type="dxa"/>
            <w:shd w:val="clear" w:color="auto" w:fill="FDE9D9"/>
          </w:tcPr>
          <w:p w:rsidR="00033772" w:rsidRDefault="00033772" w:rsidP="00430D1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Без </w:t>
            </w:r>
            <w:proofErr w:type="spellStart"/>
            <w:r>
              <w:rPr>
                <w:color w:val="000000"/>
                <w:sz w:val="22"/>
                <w:szCs w:val="22"/>
              </w:rPr>
              <w:t>брендирования</w:t>
            </w:r>
            <w:proofErr w:type="spellEnd"/>
          </w:p>
          <w:p w:rsidR="00033772" w:rsidRDefault="00033772" w:rsidP="00430D1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Нашивка: размер (стандарт - 10 х 4 см. или другой), расположение (на рукаве, на кармане, другое), макет нашивки в кривых (предоставляется или нет)</w:t>
            </w:r>
          </w:p>
          <w:p w:rsidR="00033772" w:rsidRDefault="00033772" w:rsidP="00430D1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Вышивка: размер (стандарт - 10 х 4 см. или другой)</w:t>
            </w:r>
          </w:p>
          <w:p w:rsidR="00033772" w:rsidRDefault="00033772" w:rsidP="00430D1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Размножаемый рисунок (размер до 40 х 40 см.)</w:t>
            </w:r>
          </w:p>
          <w:p w:rsidR="00033772" w:rsidRDefault="00033772" w:rsidP="00430D1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Один большой широкоформатный рисунок.</w:t>
            </w:r>
          </w:p>
        </w:tc>
      </w:tr>
      <w:tr w:rsidR="00033772" w:rsidRPr="00527C29" w:rsidTr="00430D11">
        <w:trPr>
          <w:trHeight w:val="510"/>
        </w:trPr>
        <w:tc>
          <w:tcPr>
            <w:tcW w:w="2943" w:type="dxa"/>
            <w:shd w:val="clear" w:color="auto" w:fill="auto"/>
            <w:vAlign w:val="center"/>
          </w:tcPr>
          <w:p w:rsidR="00033772" w:rsidRDefault="00033772" w:rsidP="00430D1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Цвет </w:t>
            </w:r>
          </w:p>
        </w:tc>
        <w:tc>
          <w:tcPr>
            <w:tcW w:w="7802" w:type="dxa"/>
            <w:shd w:val="clear" w:color="auto" w:fill="FDE9D9"/>
          </w:tcPr>
          <w:p w:rsidR="00033772" w:rsidRDefault="00033772" w:rsidP="00430D11">
            <w:pPr>
              <w:rPr>
                <w:color w:val="000000"/>
                <w:sz w:val="22"/>
                <w:szCs w:val="22"/>
              </w:rPr>
            </w:pPr>
          </w:p>
          <w:p w:rsidR="00033772" w:rsidRDefault="00033772" w:rsidP="00430D1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Код </w:t>
            </w:r>
            <w:proofErr w:type="spellStart"/>
            <w:r>
              <w:rPr>
                <w:color w:val="000000"/>
                <w:sz w:val="22"/>
                <w:szCs w:val="22"/>
              </w:rPr>
              <w:t>пантона</w:t>
            </w:r>
            <w:proofErr w:type="spellEnd"/>
            <w:r>
              <w:rPr>
                <w:color w:val="000000"/>
                <w:sz w:val="22"/>
                <w:szCs w:val="22"/>
              </w:rPr>
              <w:t>, рисунок или логотип заказчика</w:t>
            </w:r>
          </w:p>
        </w:tc>
      </w:tr>
      <w:tr w:rsidR="00033772" w:rsidRPr="00527C29" w:rsidTr="00430D11">
        <w:trPr>
          <w:trHeight w:val="510"/>
        </w:trPr>
        <w:tc>
          <w:tcPr>
            <w:tcW w:w="2943" w:type="dxa"/>
            <w:shd w:val="clear" w:color="auto" w:fill="auto"/>
            <w:vAlign w:val="center"/>
          </w:tcPr>
          <w:p w:rsidR="00033772" w:rsidRDefault="00033772" w:rsidP="00430D1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Упаковка</w:t>
            </w:r>
          </w:p>
        </w:tc>
        <w:tc>
          <w:tcPr>
            <w:tcW w:w="7802" w:type="dxa"/>
            <w:shd w:val="clear" w:color="auto" w:fill="FDE9D9"/>
          </w:tcPr>
          <w:p w:rsidR="00033772" w:rsidRDefault="00033772" w:rsidP="00430D1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Без упаковки</w:t>
            </w:r>
          </w:p>
          <w:p w:rsidR="00033772" w:rsidRDefault="00033772" w:rsidP="00430D1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Картонная </w:t>
            </w:r>
            <w:proofErr w:type="spellStart"/>
            <w:r>
              <w:rPr>
                <w:color w:val="000000"/>
                <w:sz w:val="22"/>
                <w:szCs w:val="22"/>
              </w:rPr>
              <w:t>брендированная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упаковка</w:t>
            </w:r>
          </w:p>
          <w:p w:rsidR="00033772" w:rsidRDefault="00033772" w:rsidP="00430D1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Пакет ПВХ</w:t>
            </w:r>
          </w:p>
          <w:p w:rsidR="00033772" w:rsidRDefault="00033772" w:rsidP="00430D1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Другая упаковка</w:t>
            </w:r>
          </w:p>
        </w:tc>
      </w:tr>
      <w:tr w:rsidR="00033772" w:rsidRPr="00527C29" w:rsidTr="00430D11">
        <w:trPr>
          <w:trHeight w:val="510"/>
        </w:trPr>
        <w:tc>
          <w:tcPr>
            <w:tcW w:w="2943" w:type="dxa"/>
            <w:shd w:val="clear" w:color="auto" w:fill="auto"/>
            <w:vAlign w:val="center"/>
          </w:tcPr>
          <w:p w:rsidR="00033772" w:rsidRDefault="00033772" w:rsidP="00430D11">
            <w:pPr>
              <w:rPr>
                <w:color w:val="000000"/>
                <w:sz w:val="22"/>
                <w:szCs w:val="22"/>
              </w:rPr>
            </w:pPr>
            <w:r w:rsidRPr="00527C29">
              <w:rPr>
                <w:color w:val="000000"/>
                <w:sz w:val="22"/>
                <w:szCs w:val="22"/>
              </w:rPr>
              <w:t>Ожидаемое ощущение (визуальное, тактильное)</w:t>
            </w:r>
          </w:p>
        </w:tc>
        <w:tc>
          <w:tcPr>
            <w:tcW w:w="7802" w:type="dxa"/>
            <w:shd w:val="clear" w:color="auto" w:fill="FDE9D9"/>
          </w:tcPr>
          <w:p w:rsidR="00033772" w:rsidRDefault="00033772" w:rsidP="00430D11">
            <w:pPr>
              <w:rPr>
                <w:color w:val="000000"/>
                <w:sz w:val="22"/>
                <w:szCs w:val="22"/>
              </w:rPr>
            </w:pPr>
          </w:p>
        </w:tc>
      </w:tr>
      <w:tr w:rsidR="00033772" w:rsidRPr="00527C29" w:rsidTr="00430D11">
        <w:trPr>
          <w:trHeight w:val="510"/>
        </w:trPr>
        <w:tc>
          <w:tcPr>
            <w:tcW w:w="2943" w:type="dxa"/>
            <w:shd w:val="clear" w:color="auto" w:fill="auto"/>
            <w:vAlign w:val="center"/>
          </w:tcPr>
          <w:p w:rsidR="00033772" w:rsidRPr="00527C29" w:rsidRDefault="00033772" w:rsidP="00430D11">
            <w:pPr>
              <w:rPr>
                <w:color w:val="000000"/>
                <w:sz w:val="22"/>
                <w:szCs w:val="22"/>
              </w:rPr>
            </w:pPr>
            <w:r w:rsidRPr="00527C29">
              <w:rPr>
                <w:color w:val="000000"/>
                <w:sz w:val="22"/>
                <w:szCs w:val="22"/>
              </w:rPr>
              <w:t>Количество вариантов</w:t>
            </w:r>
          </w:p>
        </w:tc>
        <w:tc>
          <w:tcPr>
            <w:tcW w:w="7802" w:type="dxa"/>
            <w:shd w:val="clear" w:color="auto" w:fill="FDE9D9"/>
          </w:tcPr>
          <w:p w:rsidR="00033772" w:rsidRPr="00761F08" w:rsidRDefault="00033772" w:rsidP="00430D11">
            <w:pPr>
              <w:rPr>
                <w:color w:val="000000"/>
                <w:sz w:val="22"/>
                <w:szCs w:val="22"/>
              </w:rPr>
            </w:pPr>
          </w:p>
        </w:tc>
      </w:tr>
      <w:tr w:rsidR="00033772" w:rsidRPr="00527C29" w:rsidTr="00430D11">
        <w:trPr>
          <w:trHeight w:val="510"/>
        </w:trPr>
        <w:tc>
          <w:tcPr>
            <w:tcW w:w="2943" w:type="dxa"/>
            <w:shd w:val="clear" w:color="auto" w:fill="auto"/>
            <w:vAlign w:val="center"/>
          </w:tcPr>
          <w:p w:rsidR="00033772" w:rsidRPr="00527C29" w:rsidRDefault="00033772" w:rsidP="00430D11">
            <w:pPr>
              <w:rPr>
                <w:color w:val="000000"/>
                <w:sz w:val="22"/>
                <w:szCs w:val="22"/>
              </w:rPr>
            </w:pPr>
            <w:r w:rsidRPr="00527C29">
              <w:rPr>
                <w:color w:val="000000"/>
                <w:sz w:val="22"/>
                <w:szCs w:val="22"/>
              </w:rPr>
              <w:t>Предпочтительные цвета</w:t>
            </w:r>
          </w:p>
        </w:tc>
        <w:tc>
          <w:tcPr>
            <w:tcW w:w="7802" w:type="dxa"/>
            <w:shd w:val="clear" w:color="auto" w:fill="FDE9D9"/>
          </w:tcPr>
          <w:p w:rsidR="00033772" w:rsidRPr="00527C29" w:rsidRDefault="00033772" w:rsidP="00430D11">
            <w:pPr>
              <w:rPr>
                <w:color w:val="000000"/>
                <w:sz w:val="22"/>
                <w:szCs w:val="22"/>
              </w:rPr>
            </w:pPr>
          </w:p>
        </w:tc>
      </w:tr>
      <w:tr w:rsidR="00033772" w:rsidRPr="00527C29" w:rsidTr="00430D11">
        <w:trPr>
          <w:trHeight w:val="510"/>
        </w:trPr>
        <w:tc>
          <w:tcPr>
            <w:tcW w:w="2943" w:type="dxa"/>
            <w:shd w:val="clear" w:color="auto" w:fill="auto"/>
            <w:vAlign w:val="center"/>
          </w:tcPr>
          <w:p w:rsidR="00033772" w:rsidRPr="00527C29" w:rsidRDefault="00033772" w:rsidP="00430D11">
            <w:pPr>
              <w:rPr>
                <w:color w:val="000000"/>
                <w:sz w:val="22"/>
                <w:szCs w:val="22"/>
              </w:rPr>
            </w:pPr>
            <w:r w:rsidRPr="00527C29">
              <w:rPr>
                <w:color w:val="000000"/>
                <w:sz w:val="22"/>
                <w:szCs w:val="22"/>
              </w:rPr>
              <w:t>Пожелания, стиль заказа</w:t>
            </w:r>
          </w:p>
        </w:tc>
        <w:tc>
          <w:tcPr>
            <w:tcW w:w="7802" w:type="dxa"/>
            <w:shd w:val="clear" w:color="auto" w:fill="FDE9D9"/>
          </w:tcPr>
          <w:p w:rsidR="00033772" w:rsidRPr="00527C29" w:rsidRDefault="00033772" w:rsidP="00430D11">
            <w:pPr>
              <w:rPr>
                <w:color w:val="000000"/>
                <w:sz w:val="22"/>
                <w:szCs w:val="22"/>
              </w:rPr>
            </w:pPr>
          </w:p>
        </w:tc>
      </w:tr>
      <w:tr w:rsidR="00033772" w:rsidRPr="00527C29" w:rsidTr="00430D11">
        <w:trPr>
          <w:trHeight w:val="510"/>
        </w:trPr>
        <w:tc>
          <w:tcPr>
            <w:tcW w:w="2943" w:type="dxa"/>
            <w:shd w:val="clear" w:color="auto" w:fill="auto"/>
            <w:vAlign w:val="center"/>
          </w:tcPr>
          <w:p w:rsidR="00033772" w:rsidRPr="00527C29" w:rsidRDefault="00033772" w:rsidP="00430D11">
            <w:pPr>
              <w:rPr>
                <w:color w:val="000000"/>
                <w:sz w:val="22"/>
                <w:szCs w:val="22"/>
              </w:rPr>
            </w:pPr>
            <w:r w:rsidRPr="00527C29">
              <w:rPr>
                <w:color w:val="000000"/>
                <w:sz w:val="22"/>
                <w:szCs w:val="22"/>
              </w:rPr>
              <w:t>В дизайне не должно использоваться</w:t>
            </w:r>
          </w:p>
        </w:tc>
        <w:tc>
          <w:tcPr>
            <w:tcW w:w="7802" w:type="dxa"/>
            <w:shd w:val="clear" w:color="auto" w:fill="FDE9D9"/>
          </w:tcPr>
          <w:p w:rsidR="00033772" w:rsidRPr="00527C29" w:rsidRDefault="00033772" w:rsidP="00430D11">
            <w:pPr>
              <w:rPr>
                <w:color w:val="000000"/>
                <w:sz w:val="22"/>
                <w:szCs w:val="22"/>
              </w:rPr>
            </w:pPr>
          </w:p>
        </w:tc>
      </w:tr>
      <w:tr w:rsidR="00033772" w:rsidRPr="00527C29" w:rsidTr="00430D11">
        <w:trPr>
          <w:trHeight w:val="510"/>
        </w:trPr>
        <w:tc>
          <w:tcPr>
            <w:tcW w:w="2943" w:type="dxa"/>
            <w:shd w:val="clear" w:color="auto" w:fill="auto"/>
            <w:vAlign w:val="center"/>
          </w:tcPr>
          <w:p w:rsidR="00033772" w:rsidRPr="00527C29" w:rsidRDefault="00033772" w:rsidP="00430D11">
            <w:pPr>
              <w:rPr>
                <w:color w:val="000000"/>
                <w:sz w:val="22"/>
                <w:szCs w:val="22"/>
              </w:rPr>
            </w:pPr>
            <w:r w:rsidRPr="00527C29">
              <w:rPr>
                <w:color w:val="000000"/>
                <w:sz w:val="22"/>
                <w:szCs w:val="22"/>
              </w:rPr>
              <w:t>Национальные и территориальные особенности задания</w:t>
            </w:r>
          </w:p>
        </w:tc>
        <w:tc>
          <w:tcPr>
            <w:tcW w:w="7802" w:type="dxa"/>
            <w:shd w:val="clear" w:color="auto" w:fill="FDE9D9"/>
          </w:tcPr>
          <w:p w:rsidR="00033772" w:rsidRPr="00527C29" w:rsidRDefault="00033772" w:rsidP="00430D11">
            <w:pPr>
              <w:rPr>
                <w:color w:val="000000"/>
                <w:sz w:val="22"/>
                <w:szCs w:val="22"/>
              </w:rPr>
            </w:pPr>
          </w:p>
        </w:tc>
      </w:tr>
      <w:tr w:rsidR="00033772" w:rsidRPr="00527C29" w:rsidTr="00430D11">
        <w:trPr>
          <w:trHeight w:val="510"/>
        </w:trPr>
        <w:tc>
          <w:tcPr>
            <w:tcW w:w="2943" w:type="dxa"/>
            <w:shd w:val="clear" w:color="auto" w:fill="auto"/>
            <w:vAlign w:val="center"/>
          </w:tcPr>
          <w:p w:rsidR="00033772" w:rsidRPr="00527C29" w:rsidRDefault="00033772" w:rsidP="00430D11">
            <w:pPr>
              <w:rPr>
                <w:color w:val="000000"/>
                <w:sz w:val="22"/>
                <w:szCs w:val="22"/>
              </w:rPr>
            </w:pPr>
            <w:r w:rsidRPr="00527C29">
              <w:rPr>
                <w:rFonts w:eastAsia="MS Mincho"/>
                <w:color w:val="000000"/>
                <w:sz w:val="22"/>
                <w:szCs w:val="22"/>
              </w:rPr>
              <w:t>Бриф заполнил (Ф.И.О., должность)</w:t>
            </w:r>
          </w:p>
        </w:tc>
        <w:tc>
          <w:tcPr>
            <w:tcW w:w="7802" w:type="dxa"/>
            <w:shd w:val="clear" w:color="auto" w:fill="FDE9D9"/>
          </w:tcPr>
          <w:p w:rsidR="00033772" w:rsidRPr="00527C29" w:rsidRDefault="00033772" w:rsidP="00430D11">
            <w:pPr>
              <w:rPr>
                <w:color w:val="000000"/>
                <w:sz w:val="22"/>
                <w:szCs w:val="22"/>
              </w:rPr>
            </w:pPr>
          </w:p>
        </w:tc>
      </w:tr>
    </w:tbl>
    <w:p w:rsidR="005D2849" w:rsidRPr="00033772" w:rsidRDefault="005D2849" w:rsidP="002D0607">
      <w:pPr>
        <w:pStyle w:val="dizantikaBodyText"/>
      </w:pPr>
      <w:bookmarkStart w:id="0" w:name="_GoBack"/>
      <w:bookmarkEnd w:id="0"/>
    </w:p>
    <w:sectPr w:rsidR="005D2849" w:rsidRPr="00033772" w:rsidSect="007E62F3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2002" w:right="799" w:bottom="1202" w:left="1298" w:header="403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6029" w:rsidRDefault="00E16029">
      <w:r>
        <w:separator/>
      </w:r>
    </w:p>
  </w:endnote>
  <w:endnote w:type="continuationSeparator" w:id="0">
    <w:p w:rsidR="00E16029" w:rsidRDefault="00E16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004" w:rsidRDefault="00BF4004" w:rsidP="00C456F0">
    <w:pPr>
      <w:pStyle w:val="ac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BF4004" w:rsidRDefault="00BF4004" w:rsidP="00E31EEB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004" w:rsidRPr="009357BB" w:rsidRDefault="00E16029" w:rsidP="004646D2">
    <w:pPr>
      <w:pStyle w:val="ac"/>
      <w:tabs>
        <w:tab w:val="clear" w:pos="4677"/>
        <w:tab w:val="clear" w:pos="9355"/>
      </w:tabs>
      <w:ind w:right="-18"/>
      <w:rPr>
        <w:i/>
        <w:color w:val="BEBEBE"/>
        <w:sz w:val="16"/>
        <w:szCs w:val="16"/>
        <w:lang w:val="en-US"/>
      </w:rPr>
    </w:pPr>
    <w:r>
      <w:rPr>
        <w:i/>
        <w:noProof/>
        <w:color w:val="808080"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left:0;text-align:left;margin-left:497pt;margin-top:813.95pt;width:34pt;height:2.25pt;z-index:-4;mso-position-vertical-relative:page" fillcolor="#fea706" stroked="f">
          <v:textbox style="mso-next-textbox:#_x0000_s2112" inset="1mm,1mm,1mm,1mm">
            <w:txbxContent>
              <w:p w:rsidR="00BF4004" w:rsidRPr="002F2D34" w:rsidRDefault="00BF4004" w:rsidP="004646D2"/>
            </w:txbxContent>
          </v:textbox>
          <w10:wrap anchory="page"/>
        </v:shape>
      </w:pict>
    </w:r>
    <w:r>
      <w:rPr>
        <w:i/>
        <w:noProof/>
        <w:color w:val="808080"/>
        <w:sz w:val="16"/>
        <w:szCs w:val="16"/>
      </w:rPr>
      <w:pict>
        <v:shape id="_x0000_s2113" type="#_x0000_t202" style="position:absolute;left:0;text-align:left;margin-left:-63.75pt;margin-top:814.2pt;width:481.9pt;height:2.25pt;z-index:-3;mso-position-vertical-relative:page" fillcolor="#fea706" stroked="f">
          <v:textbox style="mso-next-textbox:#_x0000_s2113" inset="1mm,1mm,1mm,1mm">
            <w:txbxContent>
              <w:p w:rsidR="00BF4004" w:rsidRPr="002F2D34" w:rsidRDefault="00BF4004" w:rsidP="004646D2"/>
            </w:txbxContent>
          </v:textbox>
          <w10:wrap anchory="page"/>
        </v:shape>
      </w:pict>
    </w:r>
    <w:r w:rsidR="00BF4004" w:rsidRPr="009357BB">
      <w:rPr>
        <w:rStyle w:val="ad"/>
        <w:sz w:val="16"/>
        <w:szCs w:val="16"/>
      </w:rPr>
      <w:t xml:space="preserve">Страница </w:t>
    </w:r>
    <w:r w:rsidR="00BF4004" w:rsidRPr="009357BB">
      <w:rPr>
        <w:rStyle w:val="ad"/>
        <w:sz w:val="16"/>
        <w:szCs w:val="16"/>
      </w:rPr>
      <w:fldChar w:fldCharType="begin"/>
    </w:r>
    <w:r w:rsidR="00BF4004" w:rsidRPr="009357BB">
      <w:rPr>
        <w:rStyle w:val="ad"/>
        <w:sz w:val="16"/>
        <w:szCs w:val="16"/>
      </w:rPr>
      <w:instrText xml:space="preserve"> PAGE </w:instrText>
    </w:r>
    <w:r w:rsidR="00BF4004" w:rsidRPr="009357BB">
      <w:rPr>
        <w:rStyle w:val="ad"/>
        <w:sz w:val="16"/>
        <w:szCs w:val="16"/>
      </w:rPr>
      <w:fldChar w:fldCharType="separate"/>
    </w:r>
    <w:r w:rsidR="002D0607">
      <w:rPr>
        <w:rStyle w:val="ad"/>
        <w:noProof/>
        <w:sz w:val="16"/>
        <w:szCs w:val="16"/>
      </w:rPr>
      <w:t>2</w:t>
    </w:r>
    <w:r w:rsidR="00BF4004" w:rsidRPr="009357BB">
      <w:rPr>
        <w:rStyle w:val="ad"/>
        <w:sz w:val="16"/>
        <w:szCs w:val="16"/>
      </w:rPr>
      <w:fldChar w:fldCharType="end"/>
    </w:r>
    <w:r w:rsidR="00BF4004" w:rsidRPr="009357BB">
      <w:rPr>
        <w:rStyle w:val="ad"/>
        <w:sz w:val="16"/>
        <w:szCs w:val="16"/>
      </w:rPr>
      <w:t>/</w:t>
    </w:r>
    <w:r w:rsidR="00BF4004" w:rsidRPr="009357BB">
      <w:rPr>
        <w:rStyle w:val="ad"/>
        <w:sz w:val="16"/>
        <w:szCs w:val="16"/>
      </w:rPr>
      <w:fldChar w:fldCharType="begin"/>
    </w:r>
    <w:r w:rsidR="00BF4004" w:rsidRPr="009357BB">
      <w:rPr>
        <w:rStyle w:val="ad"/>
        <w:sz w:val="16"/>
        <w:szCs w:val="16"/>
      </w:rPr>
      <w:instrText xml:space="preserve"> NUMPAGES </w:instrText>
    </w:r>
    <w:r w:rsidR="00BF4004" w:rsidRPr="009357BB">
      <w:rPr>
        <w:rStyle w:val="ad"/>
        <w:sz w:val="16"/>
        <w:szCs w:val="16"/>
      </w:rPr>
      <w:fldChar w:fldCharType="separate"/>
    </w:r>
    <w:r w:rsidR="002D0607">
      <w:rPr>
        <w:rStyle w:val="ad"/>
        <w:noProof/>
        <w:sz w:val="16"/>
        <w:szCs w:val="16"/>
      </w:rPr>
      <w:t>2</w:t>
    </w:r>
    <w:r w:rsidR="00BF4004" w:rsidRPr="009357BB">
      <w:rPr>
        <w:rStyle w:val="ad"/>
        <w:sz w:val="16"/>
        <w:szCs w:val="16"/>
      </w:rPr>
      <w:fldChar w:fldCharType="end"/>
    </w:r>
    <w:bookmarkStart w:id="1" w:name="_Toc254180334"/>
    <w:bookmarkStart w:id="2" w:name="_Toc267042178"/>
    <w:bookmarkStart w:id="3" w:name="_Toc268121519"/>
    <w:bookmarkStart w:id="4" w:name="_Toc268168904"/>
    <w:bookmarkStart w:id="5" w:name="_Toc269153319"/>
    <w:bookmarkStart w:id="6" w:name="_Toc291115486"/>
    <w:bookmarkStart w:id="7" w:name="_Toc298073477"/>
    <w:bookmarkStart w:id="8" w:name="_Toc298073685"/>
    <w:bookmarkStart w:id="9" w:name="_Toc298073739"/>
    <w:bookmarkStart w:id="10" w:name="_Toc298074424"/>
    <w:bookmarkStart w:id="11" w:name="_Toc298074628"/>
    <w:bookmarkStart w:id="12" w:name="_Toc298074756"/>
    <w:bookmarkStart w:id="13" w:name="_Toc298082723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004" w:rsidRDefault="00E16029">
    <w:pPr>
      <w:pStyle w:val="ac"/>
    </w:pPr>
    <w:r>
      <w:rPr>
        <w:noProof/>
      </w:rPr>
      <w:pict>
        <v:rect id="_x0000_s2067" style="position:absolute;left:0;text-align:left;margin-left:-82pt;margin-top:-201.85pt;width:54pt;height:9pt;z-index:1" stroked="f"/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6029" w:rsidRDefault="00E16029">
      <w:r>
        <w:separator/>
      </w:r>
    </w:p>
  </w:footnote>
  <w:footnote w:type="continuationSeparator" w:id="0">
    <w:p w:rsidR="00E16029" w:rsidRDefault="00E160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004" w:rsidRPr="00A55F92" w:rsidRDefault="00E16029" w:rsidP="006959B2">
    <w:pPr>
      <w:pStyle w:val="aff"/>
      <w:tabs>
        <w:tab w:val="clear" w:pos="9355"/>
      </w:tabs>
      <w:spacing w:before="120"/>
      <w:ind w:left="0" w:right="-32"/>
      <w:jc w:val="right"/>
      <w:rPr>
        <w:b w:val="0"/>
        <w:i w:val="0"/>
        <w:sz w:val="16"/>
        <w:szCs w:val="1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5" type="#_x0000_t75" style="position:absolute;left:0;text-align:left;margin-left:-63.75pt;margin-top:1.75pt;width:209.85pt;height:66pt;z-index:-1">
          <v:imagedata r:id="rId1" o:title="logotip3"/>
        </v:shape>
      </w:pict>
    </w:r>
    <w:r>
      <w:rPr>
        <w:b w:val="0"/>
        <w:i w:val="0"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left:0;text-align:left;margin-left:152.75pt;margin-top:40.8pt;width:378.25pt;height:3.55pt;z-index:-5;mso-position-vertical-relative:page" fillcolor="#fea706" stroked="f">
          <v:textbox style="mso-next-textbox:#_x0000_s2110" inset="1mm,1mm,1mm,1mm">
            <w:txbxContent>
              <w:p w:rsidR="00BF4004" w:rsidRPr="002F2D34" w:rsidRDefault="00BF4004" w:rsidP="00A55F92"/>
            </w:txbxContent>
          </v:textbox>
          <w10:wrap anchory="page"/>
        </v:shape>
      </w:pict>
    </w:r>
    <w:r w:rsidR="006959B2">
      <w:rPr>
        <w:b w:val="0"/>
        <w:i w:val="0"/>
        <w:sz w:val="16"/>
        <w:szCs w:val="16"/>
      </w:rPr>
      <w:t xml:space="preserve">«ИСКУССТВО </w:t>
    </w:r>
    <w:proofErr w:type="gramStart"/>
    <w:r w:rsidR="006959B2">
      <w:rPr>
        <w:b w:val="0"/>
        <w:i w:val="0"/>
        <w:sz w:val="16"/>
        <w:szCs w:val="16"/>
      </w:rPr>
      <w:t xml:space="preserve">ДАРИТЬ»   </w:t>
    </w:r>
    <w:proofErr w:type="gramEnd"/>
    <w:r w:rsidR="006959B2">
      <w:rPr>
        <w:b w:val="0"/>
        <w:i w:val="0"/>
        <w:sz w:val="16"/>
        <w:szCs w:val="16"/>
        <w:lang w:val="en-US"/>
      </w:rPr>
      <w:fldChar w:fldCharType="begin"/>
    </w:r>
    <w:r w:rsidR="006959B2" w:rsidRPr="006959B2">
      <w:rPr>
        <w:b w:val="0"/>
        <w:i w:val="0"/>
        <w:sz w:val="16"/>
        <w:szCs w:val="16"/>
      </w:rPr>
      <w:instrText xml:space="preserve"> </w:instrText>
    </w:r>
    <w:r w:rsidR="006959B2">
      <w:rPr>
        <w:b w:val="0"/>
        <w:i w:val="0"/>
        <w:sz w:val="16"/>
        <w:szCs w:val="16"/>
        <w:lang w:val="en-US"/>
      </w:rPr>
      <w:instrText>HYPERLINK</w:instrText>
    </w:r>
    <w:r w:rsidR="006959B2" w:rsidRPr="006959B2">
      <w:rPr>
        <w:b w:val="0"/>
        <w:i w:val="0"/>
        <w:sz w:val="16"/>
        <w:szCs w:val="16"/>
      </w:rPr>
      <w:instrText xml:space="preserve"> "</w:instrText>
    </w:r>
    <w:r w:rsidR="006959B2">
      <w:rPr>
        <w:b w:val="0"/>
        <w:i w:val="0"/>
        <w:sz w:val="16"/>
        <w:szCs w:val="16"/>
        <w:lang w:val="en-US"/>
      </w:rPr>
      <w:instrText>http</w:instrText>
    </w:r>
    <w:r w:rsidR="006959B2" w:rsidRPr="006959B2">
      <w:rPr>
        <w:b w:val="0"/>
        <w:i w:val="0"/>
        <w:sz w:val="16"/>
        <w:szCs w:val="16"/>
      </w:rPr>
      <w:instrText>://</w:instrText>
    </w:r>
    <w:r w:rsidR="006959B2">
      <w:rPr>
        <w:b w:val="0"/>
        <w:i w:val="0"/>
        <w:sz w:val="16"/>
        <w:szCs w:val="16"/>
        <w:lang w:val="en-US"/>
      </w:rPr>
      <w:instrText>WWW</w:instrText>
    </w:r>
    <w:r w:rsidR="006959B2" w:rsidRPr="006959B2">
      <w:rPr>
        <w:b w:val="0"/>
        <w:i w:val="0"/>
        <w:sz w:val="16"/>
        <w:szCs w:val="16"/>
      </w:rPr>
      <w:instrText>.</w:instrText>
    </w:r>
    <w:r w:rsidR="006959B2">
      <w:rPr>
        <w:b w:val="0"/>
        <w:i w:val="0"/>
        <w:sz w:val="16"/>
        <w:szCs w:val="16"/>
        <w:lang w:val="en-US"/>
      </w:rPr>
      <w:instrText>GIVE</w:instrText>
    </w:r>
    <w:r w:rsidR="006959B2" w:rsidRPr="006959B2">
      <w:rPr>
        <w:b w:val="0"/>
        <w:i w:val="0"/>
        <w:sz w:val="16"/>
        <w:szCs w:val="16"/>
      </w:rPr>
      <w:instrText>-</w:instrText>
    </w:r>
    <w:r w:rsidR="006959B2">
      <w:rPr>
        <w:b w:val="0"/>
        <w:i w:val="0"/>
        <w:sz w:val="16"/>
        <w:szCs w:val="16"/>
        <w:lang w:val="en-US"/>
      </w:rPr>
      <w:instrText>ART</w:instrText>
    </w:r>
    <w:r w:rsidR="006959B2" w:rsidRPr="006959B2">
      <w:rPr>
        <w:b w:val="0"/>
        <w:i w:val="0"/>
        <w:sz w:val="16"/>
        <w:szCs w:val="16"/>
      </w:rPr>
      <w:instrText>.</w:instrText>
    </w:r>
    <w:r w:rsidR="006959B2">
      <w:rPr>
        <w:b w:val="0"/>
        <w:i w:val="0"/>
        <w:sz w:val="16"/>
        <w:szCs w:val="16"/>
        <w:lang w:val="en-US"/>
      </w:rPr>
      <w:instrText>RU</w:instrText>
    </w:r>
    <w:r w:rsidR="006959B2" w:rsidRPr="006959B2">
      <w:rPr>
        <w:b w:val="0"/>
        <w:i w:val="0"/>
        <w:sz w:val="16"/>
        <w:szCs w:val="16"/>
      </w:rPr>
      <w:instrText xml:space="preserve">" </w:instrText>
    </w:r>
    <w:r w:rsidR="006959B2">
      <w:rPr>
        <w:b w:val="0"/>
        <w:i w:val="0"/>
        <w:sz w:val="16"/>
        <w:szCs w:val="16"/>
        <w:lang w:val="en-US"/>
      </w:rPr>
      <w:fldChar w:fldCharType="separate"/>
    </w:r>
    <w:r w:rsidR="006959B2" w:rsidRPr="005A38AC">
      <w:rPr>
        <w:rStyle w:val="ab"/>
        <w:i w:val="0"/>
        <w:sz w:val="16"/>
        <w:szCs w:val="16"/>
      </w:rPr>
      <w:t>WWW</w:t>
    </w:r>
    <w:r w:rsidR="006959B2" w:rsidRPr="006959B2">
      <w:rPr>
        <w:rStyle w:val="ab"/>
        <w:i w:val="0"/>
        <w:sz w:val="16"/>
        <w:szCs w:val="16"/>
        <w:lang w:val="ru-RU"/>
      </w:rPr>
      <w:t>.</w:t>
    </w:r>
    <w:r w:rsidR="006959B2" w:rsidRPr="005A38AC">
      <w:rPr>
        <w:rStyle w:val="ab"/>
        <w:i w:val="0"/>
        <w:sz w:val="16"/>
        <w:szCs w:val="16"/>
      </w:rPr>
      <w:t>GIVE</w:t>
    </w:r>
    <w:r w:rsidR="006959B2" w:rsidRPr="006959B2">
      <w:rPr>
        <w:rStyle w:val="ab"/>
        <w:i w:val="0"/>
        <w:sz w:val="16"/>
        <w:szCs w:val="16"/>
        <w:lang w:val="ru-RU"/>
      </w:rPr>
      <w:t>-</w:t>
    </w:r>
    <w:r w:rsidR="006959B2" w:rsidRPr="005A38AC">
      <w:rPr>
        <w:rStyle w:val="ab"/>
        <w:i w:val="0"/>
        <w:sz w:val="16"/>
        <w:szCs w:val="16"/>
      </w:rPr>
      <w:t>ART</w:t>
    </w:r>
    <w:r w:rsidR="006959B2" w:rsidRPr="006959B2">
      <w:rPr>
        <w:rStyle w:val="ab"/>
        <w:i w:val="0"/>
        <w:sz w:val="16"/>
        <w:szCs w:val="16"/>
        <w:lang w:val="ru-RU"/>
      </w:rPr>
      <w:t>.</w:t>
    </w:r>
    <w:r w:rsidR="006959B2" w:rsidRPr="005A38AC">
      <w:rPr>
        <w:rStyle w:val="ab"/>
        <w:i w:val="0"/>
        <w:sz w:val="16"/>
        <w:szCs w:val="16"/>
      </w:rPr>
      <w:t>RU</w:t>
    </w:r>
    <w:r w:rsidR="006959B2">
      <w:rPr>
        <w:b w:val="0"/>
        <w:i w:val="0"/>
        <w:sz w:val="16"/>
        <w:szCs w:val="16"/>
        <w:lang w:val="en-US"/>
      </w:rPr>
      <w:fldChar w:fldCharType="end"/>
    </w:r>
    <w:r w:rsidR="006959B2" w:rsidRPr="006959B2">
      <w:rPr>
        <w:b w:val="0"/>
        <w:i w:val="0"/>
        <w:sz w:val="16"/>
        <w:szCs w:val="16"/>
      </w:rPr>
      <w:t xml:space="preserve">   8-495-788-19-19   </w:t>
    </w:r>
    <w:r w:rsidR="006959B2">
      <w:rPr>
        <w:b w:val="0"/>
        <w:i w:val="0"/>
        <w:sz w:val="16"/>
        <w:szCs w:val="16"/>
        <w:lang w:val="en-US"/>
      </w:rPr>
      <w:t>info</w:t>
    </w:r>
    <w:r w:rsidR="006959B2" w:rsidRPr="006959B2">
      <w:rPr>
        <w:b w:val="0"/>
        <w:i w:val="0"/>
        <w:sz w:val="16"/>
        <w:szCs w:val="16"/>
      </w:rPr>
      <w:t>@</w:t>
    </w:r>
    <w:r w:rsidR="006959B2">
      <w:rPr>
        <w:b w:val="0"/>
        <w:i w:val="0"/>
        <w:sz w:val="16"/>
        <w:szCs w:val="16"/>
        <w:lang w:val="en-US"/>
      </w:rPr>
      <w:t>give</w:t>
    </w:r>
    <w:r w:rsidR="006959B2" w:rsidRPr="006959B2">
      <w:rPr>
        <w:b w:val="0"/>
        <w:i w:val="0"/>
        <w:sz w:val="16"/>
        <w:szCs w:val="16"/>
      </w:rPr>
      <w:t>-</w:t>
    </w:r>
    <w:r w:rsidR="006959B2">
      <w:rPr>
        <w:b w:val="0"/>
        <w:i w:val="0"/>
        <w:sz w:val="16"/>
        <w:szCs w:val="16"/>
        <w:lang w:val="en-US"/>
      </w:rPr>
      <w:t>art</w:t>
    </w:r>
    <w:r w:rsidR="006959B2" w:rsidRPr="006959B2">
      <w:rPr>
        <w:b w:val="0"/>
        <w:i w:val="0"/>
        <w:sz w:val="16"/>
        <w:szCs w:val="16"/>
      </w:rPr>
      <w:t>.</w:t>
    </w:r>
    <w:proofErr w:type="spellStart"/>
    <w:r w:rsidR="006959B2">
      <w:rPr>
        <w:b w:val="0"/>
        <w:i w:val="0"/>
        <w:sz w:val="16"/>
        <w:szCs w:val="16"/>
        <w:lang w:val="en-US"/>
      </w:rPr>
      <w:t>ru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9B2" w:rsidRPr="006959B2" w:rsidRDefault="00E16029" w:rsidP="006959B2">
    <w:pPr>
      <w:pStyle w:val="aff"/>
      <w:tabs>
        <w:tab w:val="clear" w:pos="4677"/>
        <w:tab w:val="clear" w:pos="9355"/>
        <w:tab w:val="left" w:pos="3248"/>
      </w:tabs>
      <w:rPr>
        <w:szCs w:val="18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4" type="#_x0000_t75" style="position:absolute;left:0;text-align:left;margin-left:-69.9pt;margin-top:9.95pt;width:190pt;height:55.3pt;z-index:-2">
          <v:imagedata r:id="rId1" o:title="logotip3"/>
        </v:shape>
      </w:pict>
    </w:r>
    <w:r w:rsidR="006959B2" w:rsidRPr="006959B2">
      <w:t xml:space="preserve">                       </w:t>
    </w:r>
    <w:r w:rsidR="006959B2" w:rsidRPr="006959B2">
      <w:rPr>
        <w:szCs w:val="18"/>
      </w:rPr>
      <w:t>Общество с ограниченной ответственностью «ИСКУССТВО ДАРИТЬ»</w:t>
    </w:r>
  </w:p>
  <w:p w:rsidR="00BF4004" w:rsidRDefault="00E16029" w:rsidP="004646D2">
    <w:pPr>
      <w:pStyle w:val="aff"/>
      <w:tabs>
        <w:tab w:val="clear" w:pos="4677"/>
        <w:tab w:val="clear" w:pos="9355"/>
      </w:tabs>
      <w:ind w:left="3060" w:right="-32"/>
      <w:rPr>
        <w:b w:val="0"/>
        <w:i w:val="0"/>
        <w:sz w:val="16"/>
        <w:szCs w:val="16"/>
      </w:rPr>
    </w:pPr>
    <w:r>
      <w:rPr>
        <w:b w:val="0"/>
        <w:i w:val="0"/>
        <w:noProof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left:0;text-align:left;margin-left:126pt;margin-top:38.5pt;width:405pt;height:6pt;z-index:-6;mso-position-vertical-relative:page" fillcolor="#fea706" stroked="f">
          <v:textbox style="mso-next-textbox:#_x0000_s2104" inset="1mm,1mm,1mm,1mm">
            <w:txbxContent>
              <w:p w:rsidR="00BF4004" w:rsidRPr="002F2D34" w:rsidRDefault="00BF4004" w:rsidP="00C323BD"/>
            </w:txbxContent>
          </v:textbox>
          <w10:wrap anchory="page"/>
        </v:shape>
      </w:pict>
    </w:r>
  </w:p>
  <w:p w:rsidR="006959B2" w:rsidRPr="00C16FFB" w:rsidRDefault="006959B2" w:rsidP="006959B2">
    <w:pPr>
      <w:pStyle w:val="aff"/>
      <w:tabs>
        <w:tab w:val="left" w:pos="4500"/>
      </w:tabs>
      <w:ind w:left="3060" w:right="-32"/>
      <w:rPr>
        <w:b w:val="0"/>
        <w:i w:val="0"/>
        <w:sz w:val="16"/>
        <w:szCs w:val="16"/>
      </w:rPr>
    </w:pPr>
    <w:r w:rsidRPr="00C16FFB">
      <w:rPr>
        <w:sz w:val="16"/>
        <w:szCs w:val="16"/>
      </w:rPr>
      <w:t>105275, г. Мос</w:t>
    </w:r>
    <w:r w:rsidR="00033772">
      <w:rPr>
        <w:sz w:val="16"/>
        <w:szCs w:val="16"/>
      </w:rPr>
      <w:t>ква, ул. 8-я Соколиной Горы,13</w:t>
    </w:r>
    <w:r w:rsidRPr="00C16FFB">
      <w:rPr>
        <w:sz w:val="16"/>
        <w:szCs w:val="16"/>
      </w:rPr>
      <w:t xml:space="preserve">, +7(495)788-19-19, </w:t>
    </w:r>
  </w:p>
  <w:p w:rsidR="006959B2" w:rsidRPr="00C16FFB" w:rsidRDefault="006959B2" w:rsidP="006959B2">
    <w:pPr>
      <w:pStyle w:val="aff"/>
      <w:tabs>
        <w:tab w:val="left" w:pos="4500"/>
      </w:tabs>
      <w:ind w:left="3060" w:right="-32"/>
      <w:rPr>
        <w:b w:val="0"/>
        <w:i w:val="0"/>
        <w:sz w:val="16"/>
        <w:szCs w:val="16"/>
      </w:rPr>
    </w:pPr>
    <w:r w:rsidRPr="00C16FFB">
      <w:rPr>
        <w:sz w:val="16"/>
        <w:szCs w:val="16"/>
      </w:rPr>
      <w:t>ИНН/КПП: 7719876294/</w:t>
    </w:r>
    <w:proofErr w:type="gramStart"/>
    <w:r w:rsidRPr="00C16FFB">
      <w:rPr>
        <w:sz w:val="16"/>
        <w:szCs w:val="16"/>
      </w:rPr>
      <w:t>771901001,  ОГРН</w:t>
    </w:r>
    <w:proofErr w:type="gramEnd"/>
    <w:r w:rsidRPr="00C16FFB">
      <w:rPr>
        <w:sz w:val="16"/>
        <w:szCs w:val="16"/>
      </w:rPr>
      <w:t xml:space="preserve"> №1147746421240, р/с 40702810038000066822 </w:t>
    </w:r>
  </w:p>
  <w:p w:rsidR="006959B2" w:rsidRPr="00004865" w:rsidRDefault="006959B2" w:rsidP="006959B2">
    <w:pPr>
      <w:pStyle w:val="aff"/>
      <w:tabs>
        <w:tab w:val="clear" w:pos="4677"/>
        <w:tab w:val="clear" w:pos="9355"/>
        <w:tab w:val="left" w:pos="4500"/>
      </w:tabs>
      <w:ind w:left="3060" w:right="-32"/>
      <w:rPr>
        <w:sz w:val="16"/>
        <w:szCs w:val="16"/>
      </w:rPr>
    </w:pPr>
    <w:r w:rsidRPr="00C16FFB">
      <w:rPr>
        <w:sz w:val="16"/>
        <w:szCs w:val="16"/>
      </w:rPr>
      <w:t>в ОАО «Сбербанк России» г. Москва к/с 30101810400000000225 БИК 044525225</w:t>
    </w:r>
  </w:p>
  <w:p w:rsidR="006959B2" w:rsidRPr="00C323BD" w:rsidRDefault="006959B2" w:rsidP="006959B2">
    <w:pPr>
      <w:pStyle w:val="aff"/>
      <w:tabs>
        <w:tab w:val="clear" w:pos="4677"/>
        <w:tab w:val="clear" w:pos="9355"/>
        <w:tab w:val="left" w:pos="4500"/>
      </w:tabs>
      <w:ind w:left="3060" w:right="-32"/>
      <w:rPr>
        <w:b w:val="0"/>
        <w:i w:val="0"/>
        <w:sz w:val="16"/>
        <w:szCs w:val="16"/>
      </w:rPr>
    </w:pPr>
    <w:proofErr w:type="gramStart"/>
    <w:r>
      <w:rPr>
        <w:sz w:val="16"/>
        <w:szCs w:val="16"/>
      </w:rPr>
      <w:t>Сайт:</w:t>
    </w:r>
    <w:r>
      <w:rPr>
        <w:sz w:val="16"/>
        <w:szCs w:val="16"/>
      </w:rPr>
      <w:tab/>
    </w:r>
    <w:proofErr w:type="gramEnd"/>
    <w:r>
      <w:rPr>
        <w:sz w:val="16"/>
        <w:szCs w:val="16"/>
        <w:lang w:val="en-US"/>
      </w:rPr>
      <w:t>WWW.GIVE-ART.RU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72A490E2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110441C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F543E4A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3DAF27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1C8F0BC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7C4E7F6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B0AC854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DBE6618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06A638D9"/>
    <w:multiLevelType w:val="multilevel"/>
    <w:tmpl w:val="4C48BA84"/>
    <w:lvl w:ilvl="0">
      <w:start w:val="1"/>
      <w:numFmt w:val="decimal"/>
      <w:lvlText w:val="l"/>
      <w:lvlJc w:val="left"/>
      <w:pPr>
        <w:tabs>
          <w:tab w:val="num" w:pos="300"/>
        </w:tabs>
        <w:ind w:left="300" w:hanging="300"/>
      </w:pPr>
      <w:rPr>
        <w:rFonts w:ascii="Wingdings" w:hAnsi="Wingdings" w:cs="Arial" w:hint="default"/>
        <w:b/>
        <w:i w:val="0"/>
        <w:caps w:val="0"/>
        <w:smallCaps w:val="0"/>
        <w:color w:val="0564B3"/>
        <w:spacing w:val="0"/>
        <w:w w:val="100"/>
        <w:position w:val="0"/>
        <w:sz w:val="16"/>
        <w:szCs w:val="19"/>
        <w:u w:val="none" w:color="DA251D"/>
      </w:rPr>
    </w:lvl>
    <w:lvl w:ilvl="1">
      <w:start w:val="1"/>
      <w:numFmt w:val="decimal"/>
      <w:lvlText w:val="l"/>
      <w:lvlJc w:val="left"/>
      <w:pPr>
        <w:tabs>
          <w:tab w:val="num" w:pos="600"/>
        </w:tabs>
        <w:ind w:left="600" w:hanging="300"/>
      </w:pPr>
      <w:rPr>
        <w:rFonts w:ascii="Wingdings" w:hAnsi="Wingdings" w:cs="Arial" w:hint="default"/>
        <w:b/>
        <w:i w:val="0"/>
        <w:caps w:val="0"/>
        <w:smallCaps w:val="0"/>
        <w:color w:val="FEA706"/>
        <w:spacing w:val="0"/>
        <w:w w:val="100"/>
        <w:position w:val="0"/>
        <w:sz w:val="16"/>
        <w:szCs w:val="19"/>
        <w:u w:val="none" w:color="003399"/>
      </w:rPr>
    </w:lvl>
    <w:lvl w:ilvl="2">
      <w:start w:val="1"/>
      <w:numFmt w:val="decimal"/>
      <w:lvlText w:val="l"/>
      <w:lvlJc w:val="left"/>
      <w:pPr>
        <w:tabs>
          <w:tab w:val="num" w:pos="900"/>
        </w:tabs>
        <w:ind w:left="900" w:hanging="300"/>
      </w:pPr>
      <w:rPr>
        <w:rFonts w:ascii="Wingdings" w:hAnsi="Wingdings" w:cs="Arial" w:hint="default"/>
        <w:b/>
        <w:i w:val="0"/>
        <w:color w:val="BEBEBE"/>
        <w:spacing w:val="0"/>
        <w:w w:val="100"/>
        <w:position w:val="0"/>
        <w:sz w:val="16"/>
        <w:szCs w:val="19"/>
        <w:u w:val="none" w:color="FF3300"/>
      </w:rPr>
    </w:lvl>
    <w:lvl w:ilvl="3">
      <w:start w:val="1"/>
      <w:numFmt w:val="decimal"/>
      <w:lvlText w:val="l"/>
      <w:lvlJc w:val="left"/>
      <w:pPr>
        <w:tabs>
          <w:tab w:val="num" w:pos="1200"/>
        </w:tabs>
        <w:ind w:left="1200" w:hanging="300"/>
      </w:pPr>
      <w:rPr>
        <w:rFonts w:ascii="Wingdings" w:hAnsi="Wingdings" w:cs="Arial" w:hint="default"/>
        <w:b/>
        <w:i w:val="0"/>
        <w:caps w:val="0"/>
        <w:smallCaps w:val="0"/>
        <w:color w:val="0564B3"/>
        <w:spacing w:val="0"/>
        <w:w w:val="100"/>
        <w:position w:val="0"/>
        <w:sz w:val="16"/>
        <w:szCs w:val="19"/>
        <w:u w:val="none" w:color="FF3300"/>
      </w:rPr>
    </w:lvl>
    <w:lvl w:ilvl="4">
      <w:start w:val="1"/>
      <w:numFmt w:val="decimal"/>
      <w:lvlText w:val="l"/>
      <w:lvlJc w:val="left"/>
      <w:pPr>
        <w:tabs>
          <w:tab w:val="num" w:pos="1500"/>
        </w:tabs>
        <w:ind w:left="1500" w:hanging="300"/>
      </w:pPr>
      <w:rPr>
        <w:rFonts w:ascii="Wingdings" w:hAnsi="Wingdings" w:cs="Arial" w:hint="default"/>
        <w:b/>
        <w:i w:val="0"/>
        <w:caps w:val="0"/>
        <w:color w:val="FEA706"/>
        <w:spacing w:val="0"/>
        <w:w w:val="100"/>
        <w:position w:val="0"/>
        <w:sz w:val="16"/>
        <w:szCs w:val="19"/>
        <w:u w:val="none" w:color="71AAFF"/>
      </w:rPr>
    </w:lvl>
    <w:lvl w:ilvl="5">
      <w:start w:val="1"/>
      <w:numFmt w:val="decimal"/>
      <w:lvlText w:val="l"/>
      <w:lvlJc w:val="left"/>
      <w:pPr>
        <w:tabs>
          <w:tab w:val="num" w:pos="1800"/>
        </w:tabs>
        <w:ind w:left="1800" w:hanging="300"/>
      </w:pPr>
      <w:rPr>
        <w:rFonts w:ascii="Wingdings" w:hAnsi="Wingdings" w:cs="Arial" w:hint="default"/>
        <w:b/>
        <w:i w:val="0"/>
        <w:caps w:val="0"/>
        <w:color w:val="808080"/>
        <w:spacing w:val="0"/>
        <w:w w:val="100"/>
        <w:position w:val="0"/>
        <w:sz w:val="16"/>
        <w:szCs w:val="19"/>
        <w:u w:val="none" w:color="71AAFF"/>
      </w:rPr>
    </w:lvl>
    <w:lvl w:ilvl="6">
      <w:start w:val="1"/>
      <w:numFmt w:val="decimal"/>
      <w:lvlText w:val="l"/>
      <w:lvlJc w:val="left"/>
      <w:pPr>
        <w:tabs>
          <w:tab w:val="num" w:pos="2100"/>
        </w:tabs>
        <w:ind w:left="2100" w:hanging="300"/>
      </w:pPr>
      <w:rPr>
        <w:rFonts w:ascii="Wingdings" w:hAnsi="Wingdings" w:cs="Arial" w:hint="default"/>
        <w:b/>
        <w:i w:val="0"/>
        <w:caps w:val="0"/>
        <w:color w:val="0564B3"/>
        <w:spacing w:val="0"/>
        <w:w w:val="100"/>
        <w:position w:val="0"/>
        <w:sz w:val="16"/>
        <w:szCs w:val="19"/>
        <w:u w:val="none" w:color="71AAFF"/>
      </w:rPr>
    </w:lvl>
    <w:lvl w:ilvl="7">
      <w:start w:val="1"/>
      <w:numFmt w:val="decimal"/>
      <w:lvlText w:val="l"/>
      <w:lvlJc w:val="left"/>
      <w:pPr>
        <w:tabs>
          <w:tab w:val="num" w:pos="2400"/>
        </w:tabs>
        <w:ind w:left="2400" w:hanging="300"/>
      </w:pPr>
      <w:rPr>
        <w:rFonts w:ascii="Wingdings" w:hAnsi="Wingdings" w:cs="Arial" w:hint="default"/>
        <w:b/>
        <w:i w:val="0"/>
        <w:caps w:val="0"/>
        <w:smallCaps w:val="0"/>
        <w:color w:val="FEA706"/>
        <w:spacing w:val="0"/>
        <w:w w:val="100"/>
        <w:position w:val="0"/>
        <w:sz w:val="16"/>
        <w:szCs w:val="19"/>
        <w:u w:val="none" w:color="71AAFF"/>
      </w:rPr>
    </w:lvl>
    <w:lvl w:ilvl="8">
      <w:start w:val="1"/>
      <w:numFmt w:val="decimal"/>
      <w:lvlText w:val="l"/>
      <w:lvlJc w:val="left"/>
      <w:pPr>
        <w:tabs>
          <w:tab w:val="num" w:pos="2700"/>
        </w:tabs>
        <w:ind w:left="2700" w:hanging="300"/>
      </w:pPr>
      <w:rPr>
        <w:rFonts w:ascii="Wingdings" w:hAnsi="Wingdings" w:cs="Arial" w:hint="default"/>
        <w:b/>
        <w:i w:val="0"/>
        <w:caps w:val="0"/>
        <w:color w:val="808080"/>
        <w:spacing w:val="0"/>
        <w:w w:val="100"/>
        <w:position w:val="0"/>
        <w:sz w:val="16"/>
        <w:szCs w:val="19"/>
        <w:u w:val="none" w:color="71AAFF"/>
      </w:rPr>
    </w:lvl>
  </w:abstractNum>
  <w:abstractNum w:abstractNumId="9">
    <w:nsid w:val="0D7876F0"/>
    <w:multiLevelType w:val="multilevel"/>
    <w:tmpl w:val="AAFE7FD6"/>
    <w:lvl w:ilvl="0">
      <w:start w:val="1"/>
      <w:numFmt w:val="decimal"/>
      <w:lvlText w:val="%1."/>
      <w:lvlJc w:val="left"/>
      <w:pPr>
        <w:tabs>
          <w:tab w:val="num" w:pos="800"/>
        </w:tabs>
        <w:ind w:left="800" w:hanging="400"/>
      </w:pPr>
      <w:rPr>
        <w:rFonts w:ascii="Verdana" w:hAnsi="Verdana" w:hint="default"/>
        <w:b/>
        <w:color w:val="0564B3"/>
        <w:position w:val="0"/>
        <w:sz w:val="18"/>
      </w:rPr>
    </w:lvl>
    <w:lvl w:ilvl="1">
      <w:start w:val="1"/>
      <w:numFmt w:val="decimal"/>
      <w:lvlRestart w:val="0"/>
      <w:lvlText w:val="%1.%2."/>
      <w:lvlJc w:val="left"/>
      <w:pPr>
        <w:tabs>
          <w:tab w:val="num" w:pos="1420"/>
        </w:tabs>
        <w:ind w:left="1420" w:hanging="620"/>
      </w:pPr>
      <w:rPr>
        <w:rFonts w:ascii="Verdana" w:hAnsi="Verdana" w:hint="default"/>
        <w:b/>
        <w:color w:val="0564B3"/>
        <w:position w:val="0"/>
        <w:sz w:val="18"/>
      </w:rPr>
    </w:lvl>
    <w:lvl w:ilvl="2">
      <w:start w:val="1"/>
      <w:numFmt w:val="decimal"/>
      <w:lvlRestart w:val="0"/>
      <w:lvlText w:val="%1.%2.%3."/>
      <w:lvlJc w:val="left"/>
      <w:pPr>
        <w:tabs>
          <w:tab w:val="num" w:pos="2040"/>
        </w:tabs>
        <w:ind w:left="2040" w:hanging="840"/>
      </w:pPr>
      <w:rPr>
        <w:rFonts w:ascii="Verdana" w:hAnsi="Verdana" w:hint="default"/>
        <w:b/>
        <w:color w:val="0564B3"/>
        <w:position w:val="0"/>
        <w:sz w:val="18"/>
      </w:rPr>
    </w:lvl>
    <w:lvl w:ilvl="3">
      <w:start w:val="1"/>
      <w:numFmt w:val="decimal"/>
      <w:lvlRestart w:val="0"/>
      <w:lvlText w:val="%1.%2.%3.%4."/>
      <w:lvlJc w:val="left"/>
      <w:pPr>
        <w:tabs>
          <w:tab w:val="num" w:pos="2660"/>
        </w:tabs>
        <w:ind w:left="2660" w:hanging="1060"/>
      </w:pPr>
      <w:rPr>
        <w:rFonts w:ascii="Verdana" w:hAnsi="Verdana" w:hint="default"/>
        <w:b/>
        <w:color w:val="0564B3"/>
        <w:position w:val="0"/>
        <w:sz w:val="18"/>
      </w:rPr>
    </w:lvl>
    <w:lvl w:ilvl="4">
      <w:start w:val="1"/>
      <w:numFmt w:val="decimal"/>
      <w:lvlRestart w:val="0"/>
      <w:lvlText w:val="%1.%2.%3.%4.%5."/>
      <w:lvlJc w:val="left"/>
      <w:pPr>
        <w:tabs>
          <w:tab w:val="num" w:pos="3280"/>
        </w:tabs>
        <w:ind w:left="3280" w:hanging="1295"/>
      </w:pPr>
      <w:rPr>
        <w:rFonts w:ascii="Verdana" w:hAnsi="Verdana" w:hint="default"/>
        <w:b/>
        <w:color w:val="0564B3"/>
        <w:position w:val="0"/>
        <w:sz w:val="18"/>
      </w:rPr>
    </w:lvl>
    <w:lvl w:ilvl="5">
      <w:start w:val="1"/>
      <w:numFmt w:val="decimal"/>
      <w:lvlRestart w:val="0"/>
      <w:lvlText w:val="%1.%2.%3.%4.%5.%6."/>
      <w:lvlJc w:val="left"/>
      <w:pPr>
        <w:tabs>
          <w:tab w:val="num" w:pos="3920"/>
        </w:tabs>
        <w:ind w:left="3920" w:hanging="1520"/>
      </w:pPr>
      <w:rPr>
        <w:rFonts w:ascii="Verdana" w:hAnsi="Verdana" w:hint="default"/>
        <w:b/>
        <w:color w:val="0564B3"/>
        <w:position w:val="0"/>
        <w:sz w:val="18"/>
      </w:rPr>
    </w:lvl>
    <w:lvl w:ilvl="6">
      <w:start w:val="1"/>
      <w:numFmt w:val="decimal"/>
      <w:lvlRestart w:val="0"/>
      <w:lvlText w:val="%1.%2.%3.%4.%5.%6.%7."/>
      <w:lvlJc w:val="left"/>
      <w:pPr>
        <w:tabs>
          <w:tab w:val="num" w:pos="4520"/>
        </w:tabs>
        <w:ind w:left="4520" w:hanging="1720"/>
      </w:pPr>
      <w:rPr>
        <w:rFonts w:ascii="Verdana" w:hAnsi="Verdana" w:hint="default"/>
        <w:b/>
        <w:color w:val="0564B3"/>
        <w:position w:val="0"/>
        <w:sz w:val="18"/>
      </w:rPr>
    </w:lvl>
    <w:lvl w:ilvl="7">
      <w:start w:val="1"/>
      <w:numFmt w:val="decimal"/>
      <w:lvlRestart w:val="0"/>
      <w:lvlText w:val="%1.%2.%3.%4.%5.%6.%7.%8."/>
      <w:lvlJc w:val="left"/>
      <w:pPr>
        <w:tabs>
          <w:tab w:val="num" w:pos="5160"/>
        </w:tabs>
        <w:ind w:left="5160" w:hanging="1960"/>
      </w:pPr>
      <w:rPr>
        <w:rFonts w:ascii="Verdana" w:hAnsi="Verdana" w:hint="default"/>
        <w:b/>
        <w:color w:val="0564B3"/>
        <w:position w:val="0"/>
        <w:sz w:val="18"/>
      </w:rPr>
    </w:lvl>
    <w:lvl w:ilvl="8">
      <w:start w:val="1"/>
      <w:numFmt w:val="decimal"/>
      <w:lvlRestart w:val="0"/>
      <w:lvlText w:val="%1.%2.%3.%4.%5.%6.%7.%8.%9."/>
      <w:lvlJc w:val="left"/>
      <w:pPr>
        <w:tabs>
          <w:tab w:val="num" w:pos="5760"/>
        </w:tabs>
        <w:ind w:left="5760" w:hanging="2160"/>
      </w:pPr>
      <w:rPr>
        <w:rFonts w:ascii="Verdana" w:hAnsi="Verdana" w:hint="default"/>
        <w:b/>
        <w:color w:val="0564B3"/>
        <w:position w:val="0"/>
        <w:sz w:val="18"/>
      </w:rPr>
    </w:lvl>
  </w:abstractNum>
  <w:abstractNum w:abstractNumId="10">
    <w:nsid w:val="1D99259E"/>
    <w:multiLevelType w:val="multilevel"/>
    <w:tmpl w:val="E1C24A36"/>
    <w:lvl w:ilvl="0">
      <w:start w:val="1"/>
      <w:numFmt w:val="decimal"/>
      <w:lvlText w:val="%1."/>
      <w:lvlJc w:val="left"/>
      <w:pPr>
        <w:tabs>
          <w:tab w:val="num" w:pos="800"/>
        </w:tabs>
        <w:ind w:left="800" w:hanging="400"/>
      </w:pPr>
      <w:rPr>
        <w:rFonts w:ascii="Verdana" w:hAnsi="Verdana" w:hint="default"/>
        <w:b/>
        <w:color w:val="0564B3"/>
        <w:position w:val="0"/>
        <w:sz w:val="18"/>
      </w:rPr>
    </w:lvl>
    <w:lvl w:ilvl="1">
      <w:start w:val="1"/>
      <w:numFmt w:val="decimal"/>
      <w:lvlRestart w:val="0"/>
      <w:lvlText w:val="%1.%2."/>
      <w:lvlJc w:val="left"/>
      <w:pPr>
        <w:tabs>
          <w:tab w:val="num" w:pos="1420"/>
        </w:tabs>
        <w:ind w:left="1420" w:hanging="620"/>
      </w:pPr>
      <w:rPr>
        <w:rFonts w:ascii="Verdana" w:hAnsi="Verdana" w:hint="default"/>
        <w:b/>
        <w:color w:val="0564B3"/>
        <w:position w:val="0"/>
        <w:sz w:val="18"/>
      </w:rPr>
    </w:lvl>
    <w:lvl w:ilvl="2">
      <w:start w:val="1"/>
      <w:numFmt w:val="decimal"/>
      <w:lvlRestart w:val="0"/>
      <w:lvlText w:val="%1.%2.%3."/>
      <w:lvlJc w:val="left"/>
      <w:pPr>
        <w:tabs>
          <w:tab w:val="num" w:pos="2040"/>
        </w:tabs>
        <w:ind w:left="2040" w:hanging="840"/>
      </w:pPr>
      <w:rPr>
        <w:rFonts w:ascii="Verdana" w:hAnsi="Verdana" w:hint="default"/>
        <w:b/>
        <w:color w:val="0564B3"/>
        <w:position w:val="0"/>
        <w:sz w:val="18"/>
      </w:rPr>
    </w:lvl>
    <w:lvl w:ilvl="3">
      <w:start w:val="1"/>
      <w:numFmt w:val="decimal"/>
      <w:lvlRestart w:val="0"/>
      <w:lvlText w:val="%1.%2.%3.%4."/>
      <w:lvlJc w:val="left"/>
      <w:pPr>
        <w:tabs>
          <w:tab w:val="num" w:pos="2660"/>
        </w:tabs>
        <w:ind w:left="2660" w:hanging="1060"/>
      </w:pPr>
      <w:rPr>
        <w:rFonts w:ascii="Verdana" w:hAnsi="Verdana" w:hint="default"/>
        <w:b/>
        <w:color w:val="0564B3"/>
        <w:position w:val="0"/>
        <w:sz w:val="18"/>
      </w:rPr>
    </w:lvl>
    <w:lvl w:ilvl="4">
      <w:start w:val="1"/>
      <w:numFmt w:val="decimal"/>
      <w:lvlRestart w:val="0"/>
      <w:lvlText w:val="%1.%2.%3.%4.%5."/>
      <w:lvlJc w:val="left"/>
      <w:pPr>
        <w:tabs>
          <w:tab w:val="num" w:pos="3280"/>
        </w:tabs>
        <w:ind w:left="3280" w:hanging="1280"/>
      </w:pPr>
      <w:rPr>
        <w:rFonts w:ascii="Verdana" w:hAnsi="Verdana" w:hint="default"/>
        <w:b/>
        <w:color w:val="0564B3"/>
        <w:position w:val="0"/>
        <w:sz w:val="18"/>
      </w:rPr>
    </w:lvl>
    <w:lvl w:ilvl="5">
      <w:start w:val="1"/>
      <w:numFmt w:val="decimal"/>
      <w:lvlRestart w:val="0"/>
      <w:lvlText w:val="%1.%2.%3.%4.%5.%6."/>
      <w:lvlJc w:val="left"/>
      <w:pPr>
        <w:tabs>
          <w:tab w:val="num" w:pos="3920"/>
        </w:tabs>
        <w:ind w:left="3920" w:hanging="1520"/>
      </w:pPr>
      <w:rPr>
        <w:rFonts w:ascii="Verdana" w:hAnsi="Verdana" w:hint="default"/>
        <w:b/>
        <w:color w:val="0564B3"/>
        <w:position w:val="0"/>
        <w:sz w:val="18"/>
      </w:rPr>
    </w:lvl>
    <w:lvl w:ilvl="6">
      <w:start w:val="1"/>
      <w:numFmt w:val="decimal"/>
      <w:lvlRestart w:val="0"/>
      <w:lvlText w:val="%1.%2.%3.%4.%5.%6.%7."/>
      <w:lvlJc w:val="left"/>
      <w:pPr>
        <w:tabs>
          <w:tab w:val="num" w:pos="4520"/>
        </w:tabs>
        <w:ind w:left="4520" w:hanging="1720"/>
      </w:pPr>
      <w:rPr>
        <w:rFonts w:ascii="Verdana" w:hAnsi="Verdana" w:hint="default"/>
        <w:b/>
        <w:color w:val="0564B3"/>
        <w:position w:val="0"/>
        <w:sz w:val="18"/>
      </w:rPr>
    </w:lvl>
    <w:lvl w:ilvl="7">
      <w:start w:val="1"/>
      <w:numFmt w:val="decimal"/>
      <w:lvlRestart w:val="0"/>
      <w:lvlText w:val="%1.%2.%3.%4.%5.%6.%7.%8."/>
      <w:lvlJc w:val="left"/>
      <w:pPr>
        <w:tabs>
          <w:tab w:val="num" w:pos="5160"/>
        </w:tabs>
        <w:ind w:left="5160" w:hanging="1960"/>
      </w:pPr>
      <w:rPr>
        <w:rFonts w:ascii="Verdana" w:hAnsi="Verdana" w:hint="default"/>
        <w:b/>
        <w:color w:val="0564B3"/>
        <w:position w:val="0"/>
        <w:sz w:val="18"/>
      </w:rPr>
    </w:lvl>
    <w:lvl w:ilvl="8">
      <w:start w:val="1"/>
      <w:numFmt w:val="decimal"/>
      <w:lvlRestart w:val="0"/>
      <w:lvlText w:val="%1.%2.%3.%4.%5.%6.%7.%8.%9."/>
      <w:lvlJc w:val="left"/>
      <w:pPr>
        <w:tabs>
          <w:tab w:val="num" w:pos="5760"/>
        </w:tabs>
        <w:ind w:left="5760" w:hanging="2160"/>
      </w:pPr>
      <w:rPr>
        <w:rFonts w:ascii="Verdana" w:hAnsi="Verdana" w:hint="default"/>
        <w:b/>
        <w:color w:val="0564B3"/>
        <w:position w:val="0"/>
        <w:sz w:val="18"/>
      </w:rPr>
    </w:lvl>
  </w:abstractNum>
  <w:abstractNum w:abstractNumId="11">
    <w:nsid w:val="21D23273"/>
    <w:multiLevelType w:val="multilevel"/>
    <w:tmpl w:val="DF44B52A"/>
    <w:lvl w:ilvl="0">
      <w:start w:val="1"/>
      <w:numFmt w:val="decimal"/>
      <w:lvlText w:val="%1."/>
      <w:lvlJc w:val="left"/>
      <w:pPr>
        <w:tabs>
          <w:tab w:val="num" w:pos="800"/>
        </w:tabs>
        <w:ind w:left="800" w:hanging="400"/>
      </w:pPr>
      <w:rPr>
        <w:rFonts w:ascii="Verdana" w:hAnsi="Verdana" w:hint="default"/>
        <w:b w:val="0"/>
        <w:color w:val="0564B3"/>
        <w:position w:val="0"/>
        <w:sz w:val="18"/>
      </w:rPr>
    </w:lvl>
    <w:lvl w:ilvl="1">
      <w:start w:val="1"/>
      <w:numFmt w:val="decimal"/>
      <w:lvlRestart w:val="0"/>
      <w:lvlText w:val="%1.%2."/>
      <w:lvlJc w:val="left"/>
      <w:pPr>
        <w:tabs>
          <w:tab w:val="num" w:pos="1420"/>
        </w:tabs>
        <w:ind w:left="1420" w:hanging="620"/>
      </w:pPr>
      <w:rPr>
        <w:rFonts w:ascii="Verdana" w:hAnsi="Verdana" w:hint="default"/>
        <w:b w:val="0"/>
        <w:color w:val="0564B3"/>
        <w:position w:val="0"/>
        <w:sz w:val="18"/>
      </w:rPr>
    </w:lvl>
    <w:lvl w:ilvl="2">
      <w:start w:val="1"/>
      <w:numFmt w:val="decimal"/>
      <w:lvlRestart w:val="0"/>
      <w:lvlText w:val="%1.%2.%3."/>
      <w:lvlJc w:val="left"/>
      <w:pPr>
        <w:tabs>
          <w:tab w:val="num" w:pos="2040"/>
        </w:tabs>
        <w:ind w:left="2040" w:hanging="840"/>
      </w:pPr>
      <w:rPr>
        <w:rFonts w:ascii="Verdana" w:hAnsi="Verdana" w:hint="default"/>
        <w:b w:val="0"/>
        <w:color w:val="0564B3"/>
        <w:position w:val="0"/>
        <w:sz w:val="18"/>
      </w:rPr>
    </w:lvl>
    <w:lvl w:ilvl="3">
      <w:start w:val="1"/>
      <w:numFmt w:val="decimal"/>
      <w:lvlRestart w:val="0"/>
      <w:lvlText w:val="%1.%2.%3.%4."/>
      <w:lvlJc w:val="left"/>
      <w:pPr>
        <w:tabs>
          <w:tab w:val="num" w:pos="2660"/>
        </w:tabs>
        <w:ind w:left="2660" w:hanging="1060"/>
      </w:pPr>
      <w:rPr>
        <w:rFonts w:ascii="Verdana" w:hAnsi="Verdana" w:hint="default"/>
        <w:b w:val="0"/>
        <w:color w:val="0564B3"/>
        <w:position w:val="0"/>
        <w:sz w:val="18"/>
      </w:rPr>
    </w:lvl>
    <w:lvl w:ilvl="4">
      <w:start w:val="1"/>
      <w:numFmt w:val="decimal"/>
      <w:lvlRestart w:val="0"/>
      <w:lvlText w:val="%1.%2.%3.%4.%5."/>
      <w:lvlJc w:val="left"/>
      <w:pPr>
        <w:tabs>
          <w:tab w:val="num" w:pos="3280"/>
        </w:tabs>
        <w:ind w:left="3280" w:hanging="1280"/>
      </w:pPr>
      <w:rPr>
        <w:rFonts w:ascii="Verdana" w:hAnsi="Verdana" w:hint="default"/>
        <w:b w:val="0"/>
        <w:color w:val="0564B3"/>
        <w:position w:val="0"/>
        <w:sz w:val="18"/>
      </w:rPr>
    </w:lvl>
    <w:lvl w:ilvl="5">
      <w:start w:val="1"/>
      <w:numFmt w:val="decimal"/>
      <w:lvlRestart w:val="0"/>
      <w:lvlText w:val="%1.%2.%3.%4.%5.%6."/>
      <w:lvlJc w:val="left"/>
      <w:pPr>
        <w:tabs>
          <w:tab w:val="num" w:pos="3920"/>
        </w:tabs>
        <w:ind w:left="3920" w:hanging="1520"/>
      </w:pPr>
      <w:rPr>
        <w:rFonts w:ascii="Verdana" w:hAnsi="Verdana" w:hint="default"/>
        <w:b w:val="0"/>
        <w:color w:val="0564B3"/>
        <w:position w:val="0"/>
        <w:sz w:val="18"/>
      </w:rPr>
    </w:lvl>
    <w:lvl w:ilvl="6">
      <w:start w:val="1"/>
      <w:numFmt w:val="decimal"/>
      <w:lvlRestart w:val="0"/>
      <w:lvlText w:val="%1.%2.%3.%4.%5.%6.%7."/>
      <w:lvlJc w:val="left"/>
      <w:pPr>
        <w:tabs>
          <w:tab w:val="num" w:pos="4520"/>
        </w:tabs>
        <w:ind w:left="4520" w:hanging="1720"/>
      </w:pPr>
      <w:rPr>
        <w:rFonts w:ascii="Verdana" w:hAnsi="Verdana" w:hint="default"/>
        <w:b w:val="0"/>
        <w:color w:val="0564B3"/>
        <w:position w:val="0"/>
        <w:sz w:val="18"/>
      </w:rPr>
    </w:lvl>
    <w:lvl w:ilvl="7">
      <w:start w:val="1"/>
      <w:numFmt w:val="decimal"/>
      <w:lvlRestart w:val="0"/>
      <w:lvlText w:val="%1.%2.%3.%4.%5.%6.%7.%8."/>
      <w:lvlJc w:val="left"/>
      <w:pPr>
        <w:tabs>
          <w:tab w:val="num" w:pos="5160"/>
        </w:tabs>
        <w:ind w:left="5160" w:hanging="1960"/>
      </w:pPr>
      <w:rPr>
        <w:rFonts w:ascii="Verdana" w:hAnsi="Verdana" w:hint="default"/>
        <w:b w:val="0"/>
        <w:color w:val="0564B3"/>
        <w:position w:val="0"/>
        <w:sz w:val="18"/>
      </w:rPr>
    </w:lvl>
    <w:lvl w:ilvl="8">
      <w:start w:val="1"/>
      <w:numFmt w:val="decimal"/>
      <w:lvlRestart w:val="0"/>
      <w:lvlText w:val="%1.%2.%3.%4.%5.%6.%7.%8.%9."/>
      <w:lvlJc w:val="left"/>
      <w:pPr>
        <w:tabs>
          <w:tab w:val="num" w:pos="5760"/>
        </w:tabs>
        <w:ind w:left="5760" w:hanging="2160"/>
      </w:pPr>
      <w:rPr>
        <w:rFonts w:ascii="Verdana" w:hAnsi="Verdana" w:hint="default"/>
        <w:b w:val="0"/>
        <w:color w:val="0564B3"/>
        <w:position w:val="0"/>
        <w:sz w:val="18"/>
      </w:rPr>
    </w:lvl>
  </w:abstractNum>
  <w:abstractNum w:abstractNumId="12">
    <w:nsid w:val="355242EB"/>
    <w:multiLevelType w:val="multilevel"/>
    <w:tmpl w:val="48CC11C8"/>
    <w:lvl w:ilvl="0">
      <w:start w:val="1"/>
      <w:numFmt w:val="none"/>
      <w:lvlText w:val="l"/>
      <w:lvlJc w:val="left"/>
      <w:pPr>
        <w:tabs>
          <w:tab w:val="num" w:pos="300"/>
        </w:tabs>
        <w:ind w:left="300" w:hanging="300"/>
      </w:pPr>
      <w:rPr>
        <w:rFonts w:ascii="Wingdings" w:hAnsi="Wingdings" w:cs="Arial" w:hint="default"/>
        <w:b w:val="0"/>
        <w:i w:val="0"/>
        <w:caps w:val="0"/>
        <w:smallCaps w:val="0"/>
        <w:color w:val="0564B3"/>
        <w:spacing w:val="0"/>
        <w:w w:val="100"/>
        <w:position w:val="0"/>
        <w:sz w:val="14"/>
        <w:szCs w:val="19"/>
        <w:u w:val="none" w:color="DA251D"/>
      </w:rPr>
    </w:lvl>
    <w:lvl w:ilvl="1">
      <w:start w:val="1"/>
      <w:numFmt w:val="none"/>
      <w:lvlText w:val="l"/>
      <w:lvlJc w:val="left"/>
      <w:pPr>
        <w:tabs>
          <w:tab w:val="num" w:pos="600"/>
        </w:tabs>
        <w:ind w:left="600" w:hanging="300"/>
      </w:pPr>
      <w:rPr>
        <w:rFonts w:ascii="Wingdings" w:hAnsi="Wingdings" w:cs="Arial" w:hint="default"/>
        <w:b w:val="0"/>
        <w:i w:val="0"/>
        <w:caps w:val="0"/>
        <w:smallCaps w:val="0"/>
        <w:color w:val="FEA706"/>
        <w:spacing w:val="0"/>
        <w:w w:val="100"/>
        <w:position w:val="0"/>
        <w:sz w:val="14"/>
        <w:szCs w:val="19"/>
        <w:u w:val="none" w:color="003399"/>
      </w:rPr>
    </w:lvl>
    <w:lvl w:ilvl="2">
      <w:start w:val="1"/>
      <w:numFmt w:val="none"/>
      <w:lvlText w:val="l"/>
      <w:lvlJc w:val="left"/>
      <w:pPr>
        <w:tabs>
          <w:tab w:val="num" w:pos="900"/>
        </w:tabs>
        <w:ind w:left="900" w:hanging="300"/>
      </w:pPr>
      <w:rPr>
        <w:rFonts w:ascii="Wingdings" w:hAnsi="Wingdings" w:cs="Arial" w:hint="default"/>
        <w:b w:val="0"/>
        <w:i w:val="0"/>
        <w:color w:val="BEBEBE"/>
        <w:spacing w:val="0"/>
        <w:w w:val="100"/>
        <w:position w:val="0"/>
        <w:sz w:val="14"/>
        <w:szCs w:val="19"/>
        <w:u w:val="none" w:color="FF3300"/>
      </w:rPr>
    </w:lvl>
    <w:lvl w:ilvl="3">
      <w:start w:val="1"/>
      <w:numFmt w:val="decimal"/>
      <w:lvlText w:val="l"/>
      <w:lvlJc w:val="left"/>
      <w:pPr>
        <w:tabs>
          <w:tab w:val="num" w:pos="1200"/>
        </w:tabs>
        <w:ind w:left="1200" w:hanging="300"/>
      </w:pPr>
      <w:rPr>
        <w:rFonts w:ascii="Wingdings" w:hAnsi="Wingdings" w:cs="Arial" w:hint="default"/>
        <w:b/>
        <w:i w:val="0"/>
        <w:caps w:val="0"/>
        <w:smallCaps w:val="0"/>
        <w:color w:val="0564B3"/>
        <w:spacing w:val="0"/>
        <w:w w:val="100"/>
        <w:position w:val="0"/>
        <w:sz w:val="16"/>
        <w:szCs w:val="19"/>
        <w:u w:val="none" w:color="FF3300"/>
      </w:rPr>
    </w:lvl>
    <w:lvl w:ilvl="4">
      <w:start w:val="1"/>
      <w:numFmt w:val="decimal"/>
      <w:lvlText w:val="l"/>
      <w:lvlJc w:val="left"/>
      <w:pPr>
        <w:tabs>
          <w:tab w:val="num" w:pos="1500"/>
        </w:tabs>
        <w:ind w:left="1500" w:hanging="300"/>
      </w:pPr>
      <w:rPr>
        <w:rFonts w:ascii="Wingdings" w:hAnsi="Wingdings" w:cs="Arial" w:hint="default"/>
        <w:b/>
        <w:i w:val="0"/>
        <w:caps w:val="0"/>
        <w:color w:val="FEA706"/>
        <w:spacing w:val="0"/>
        <w:w w:val="100"/>
        <w:position w:val="0"/>
        <w:sz w:val="16"/>
        <w:szCs w:val="19"/>
        <w:u w:val="none" w:color="71AAFF"/>
      </w:rPr>
    </w:lvl>
    <w:lvl w:ilvl="5">
      <w:start w:val="1"/>
      <w:numFmt w:val="decimal"/>
      <w:lvlText w:val="l"/>
      <w:lvlJc w:val="left"/>
      <w:pPr>
        <w:tabs>
          <w:tab w:val="num" w:pos="1800"/>
        </w:tabs>
        <w:ind w:left="1800" w:hanging="300"/>
      </w:pPr>
      <w:rPr>
        <w:rFonts w:ascii="Wingdings" w:hAnsi="Wingdings" w:cs="Arial" w:hint="default"/>
        <w:b/>
        <w:i w:val="0"/>
        <w:caps w:val="0"/>
        <w:color w:val="808080"/>
        <w:spacing w:val="0"/>
        <w:w w:val="100"/>
        <w:position w:val="0"/>
        <w:sz w:val="16"/>
        <w:szCs w:val="19"/>
        <w:u w:val="none" w:color="71AAFF"/>
      </w:rPr>
    </w:lvl>
    <w:lvl w:ilvl="6">
      <w:start w:val="1"/>
      <w:numFmt w:val="decimal"/>
      <w:lvlText w:val="l"/>
      <w:lvlJc w:val="left"/>
      <w:pPr>
        <w:tabs>
          <w:tab w:val="num" w:pos="2100"/>
        </w:tabs>
        <w:ind w:left="2100" w:hanging="300"/>
      </w:pPr>
      <w:rPr>
        <w:rFonts w:ascii="Wingdings" w:hAnsi="Wingdings" w:cs="Arial" w:hint="default"/>
        <w:b/>
        <w:i w:val="0"/>
        <w:caps w:val="0"/>
        <w:color w:val="0564B3"/>
        <w:spacing w:val="0"/>
        <w:w w:val="100"/>
        <w:position w:val="0"/>
        <w:sz w:val="16"/>
        <w:szCs w:val="19"/>
        <w:u w:val="none" w:color="71AAFF"/>
      </w:rPr>
    </w:lvl>
    <w:lvl w:ilvl="7">
      <w:start w:val="1"/>
      <w:numFmt w:val="decimal"/>
      <w:lvlText w:val="l"/>
      <w:lvlJc w:val="left"/>
      <w:pPr>
        <w:tabs>
          <w:tab w:val="num" w:pos="2400"/>
        </w:tabs>
        <w:ind w:left="2400" w:hanging="300"/>
      </w:pPr>
      <w:rPr>
        <w:rFonts w:ascii="Wingdings" w:hAnsi="Wingdings" w:cs="Arial" w:hint="default"/>
        <w:b/>
        <w:i w:val="0"/>
        <w:caps w:val="0"/>
        <w:smallCaps w:val="0"/>
        <w:color w:val="FEA706"/>
        <w:spacing w:val="0"/>
        <w:w w:val="100"/>
        <w:position w:val="0"/>
        <w:sz w:val="16"/>
        <w:szCs w:val="19"/>
        <w:u w:val="none" w:color="71AAFF"/>
      </w:rPr>
    </w:lvl>
    <w:lvl w:ilvl="8">
      <w:start w:val="1"/>
      <w:numFmt w:val="decimal"/>
      <w:lvlText w:val="l"/>
      <w:lvlJc w:val="left"/>
      <w:pPr>
        <w:tabs>
          <w:tab w:val="num" w:pos="2700"/>
        </w:tabs>
        <w:ind w:left="2700" w:hanging="300"/>
      </w:pPr>
      <w:rPr>
        <w:rFonts w:ascii="Wingdings" w:hAnsi="Wingdings" w:cs="Arial" w:hint="default"/>
        <w:b/>
        <w:i w:val="0"/>
        <w:caps w:val="0"/>
        <w:color w:val="808080"/>
        <w:spacing w:val="0"/>
        <w:w w:val="100"/>
        <w:position w:val="0"/>
        <w:sz w:val="16"/>
        <w:szCs w:val="19"/>
        <w:u w:val="none" w:color="71AAFF"/>
      </w:rPr>
    </w:lvl>
  </w:abstractNum>
  <w:abstractNum w:abstractNumId="13">
    <w:nsid w:val="358A2BC5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</w:lvl>
  </w:abstractNum>
  <w:abstractNum w:abstractNumId="14">
    <w:nsid w:val="42753556"/>
    <w:multiLevelType w:val="multilevel"/>
    <w:tmpl w:val="E5684FD6"/>
    <w:lvl w:ilvl="0">
      <w:start w:val="1"/>
      <w:numFmt w:val="none"/>
      <w:lvlText w:val="l"/>
      <w:lvlJc w:val="left"/>
      <w:pPr>
        <w:tabs>
          <w:tab w:val="num" w:pos="300"/>
        </w:tabs>
        <w:ind w:left="300" w:hanging="300"/>
      </w:pPr>
      <w:rPr>
        <w:rFonts w:ascii="Wingdings" w:hAnsi="Wingdings" w:cs="Arial" w:hint="default"/>
        <w:b w:val="0"/>
        <w:i w:val="0"/>
        <w:caps w:val="0"/>
        <w:smallCaps w:val="0"/>
        <w:color w:val="0564B3"/>
        <w:spacing w:val="0"/>
        <w:w w:val="100"/>
        <w:position w:val="0"/>
        <w:sz w:val="14"/>
        <w:szCs w:val="19"/>
        <w:u w:val="none" w:color="DA251D"/>
      </w:rPr>
    </w:lvl>
    <w:lvl w:ilvl="1">
      <w:start w:val="1"/>
      <w:numFmt w:val="none"/>
      <w:lvlText w:val=""/>
      <w:lvlJc w:val="left"/>
      <w:pPr>
        <w:tabs>
          <w:tab w:val="num" w:pos="600"/>
        </w:tabs>
        <w:ind w:left="600" w:hanging="300"/>
      </w:pPr>
      <w:rPr>
        <w:rFonts w:ascii="Wingdings" w:hAnsi="Wingdings" w:cs="Arial" w:hint="default"/>
        <w:b w:val="0"/>
        <w:i w:val="0"/>
        <w:caps w:val="0"/>
        <w:smallCaps w:val="0"/>
        <w:color w:val="FEA706"/>
        <w:spacing w:val="0"/>
        <w:w w:val="100"/>
        <w:position w:val="0"/>
        <w:sz w:val="14"/>
        <w:szCs w:val="19"/>
        <w:u w:val="none" w:color="003399"/>
      </w:rPr>
    </w:lvl>
    <w:lvl w:ilvl="2">
      <w:start w:val="1"/>
      <w:numFmt w:val="none"/>
      <w:lvlText w:val=""/>
      <w:lvlJc w:val="left"/>
      <w:pPr>
        <w:tabs>
          <w:tab w:val="num" w:pos="900"/>
        </w:tabs>
        <w:ind w:left="900" w:hanging="300"/>
      </w:pPr>
      <w:rPr>
        <w:rFonts w:ascii="Wingdings" w:hAnsi="Wingdings" w:cs="Arial" w:hint="default"/>
        <w:b w:val="0"/>
        <w:i w:val="0"/>
        <w:color w:val="BEBEBE"/>
        <w:spacing w:val="0"/>
        <w:w w:val="100"/>
        <w:position w:val="0"/>
        <w:sz w:val="14"/>
        <w:szCs w:val="19"/>
        <w:u w:val="none" w:color="FF3300"/>
      </w:rPr>
    </w:lvl>
    <w:lvl w:ilvl="3">
      <w:start w:val="1"/>
      <w:numFmt w:val="none"/>
      <w:lvlText w:val="l"/>
      <w:lvlJc w:val="left"/>
      <w:pPr>
        <w:tabs>
          <w:tab w:val="num" w:pos="1200"/>
        </w:tabs>
        <w:ind w:left="1200" w:hanging="300"/>
      </w:pPr>
      <w:rPr>
        <w:rFonts w:ascii="Wingdings" w:hAnsi="Wingdings" w:cs="Arial" w:hint="default"/>
        <w:b w:val="0"/>
        <w:i w:val="0"/>
        <w:caps w:val="0"/>
        <w:smallCaps w:val="0"/>
        <w:color w:val="0564B3"/>
        <w:spacing w:val="0"/>
        <w:w w:val="100"/>
        <w:position w:val="0"/>
        <w:sz w:val="14"/>
        <w:szCs w:val="19"/>
        <w:u w:val="none" w:color="FF3300"/>
      </w:rPr>
    </w:lvl>
    <w:lvl w:ilvl="4">
      <w:start w:val="1"/>
      <w:numFmt w:val="decimal"/>
      <w:lvlText w:val="l"/>
      <w:lvlJc w:val="left"/>
      <w:pPr>
        <w:tabs>
          <w:tab w:val="num" w:pos="1500"/>
        </w:tabs>
        <w:ind w:left="1500" w:hanging="300"/>
      </w:pPr>
      <w:rPr>
        <w:rFonts w:ascii="Wingdings" w:hAnsi="Wingdings" w:cs="Arial" w:hint="default"/>
        <w:b/>
        <w:i w:val="0"/>
        <w:caps w:val="0"/>
        <w:color w:val="FEA706"/>
        <w:spacing w:val="0"/>
        <w:w w:val="100"/>
        <w:position w:val="0"/>
        <w:sz w:val="16"/>
        <w:szCs w:val="19"/>
        <w:u w:val="none" w:color="71AAFF"/>
      </w:rPr>
    </w:lvl>
    <w:lvl w:ilvl="5">
      <w:start w:val="1"/>
      <w:numFmt w:val="decimal"/>
      <w:lvlText w:val="l"/>
      <w:lvlJc w:val="left"/>
      <w:pPr>
        <w:tabs>
          <w:tab w:val="num" w:pos="1800"/>
        </w:tabs>
        <w:ind w:left="1800" w:hanging="300"/>
      </w:pPr>
      <w:rPr>
        <w:rFonts w:ascii="Wingdings" w:hAnsi="Wingdings" w:cs="Arial" w:hint="default"/>
        <w:b/>
        <w:i w:val="0"/>
        <w:caps w:val="0"/>
        <w:color w:val="808080"/>
        <w:spacing w:val="0"/>
        <w:w w:val="100"/>
        <w:position w:val="0"/>
        <w:sz w:val="16"/>
        <w:szCs w:val="19"/>
        <w:u w:val="none" w:color="71AAFF"/>
      </w:rPr>
    </w:lvl>
    <w:lvl w:ilvl="6">
      <w:start w:val="1"/>
      <w:numFmt w:val="decimal"/>
      <w:lvlText w:val="l"/>
      <w:lvlJc w:val="left"/>
      <w:pPr>
        <w:tabs>
          <w:tab w:val="num" w:pos="2100"/>
        </w:tabs>
        <w:ind w:left="2100" w:hanging="300"/>
      </w:pPr>
      <w:rPr>
        <w:rFonts w:ascii="Wingdings" w:hAnsi="Wingdings" w:cs="Arial" w:hint="default"/>
        <w:b/>
        <w:i w:val="0"/>
        <w:caps w:val="0"/>
        <w:color w:val="0564B3"/>
        <w:spacing w:val="0"/>
        <w:w w:val="100"/>
        <w:position w:val="0"/>
        <w:sz w:val="16"/>
        <w:szCs w:val="19"/>
        <w:u w:val="none" w:color="71AAFF"/>
      </w:rPr>
    </w:lvl>
    <w:lvl w:ilvl="7">
      <w:start w:val="1"/>
      <w:numFmt w:val="decimal"/>
      <w:lvlText w:val="l"/>
      <w:lvlJc w:val="left"/>
      <w:pPr>
        <w:tabs>
          <w:tab w:val="num" w:pos="2400"/>
        </w:tabs>
        <w:ind w:left="2400" w:hanging="300"/>
      </w:pPr>
      <w:rPr>
        <w:rFonts w:ascii="Wingdings" w:hAnsi="Wingdings" w:cs="Arial" w:hint="default"/>
        <w:b/>
        <w:i w:val="0"/>
        <w:caps w:val="0"/>
        <w:smallCaps w:val="0"/>
        <w:color w:val="FEA706"/>
        <w:spacing w:val="0"/>
        <w:w w:val="100"/>
        <w:position w:val="0"/>
        <w:sz w:val="16"/>
        <w:szCs w:val="19"/>
        <w:u w:val="none" w:color="71AAFF"/>
      </w:rPr>
    </w:lvl>
    <w:lvl w:ilvl="8">
      <w:start w:val="1"/>
      <w:numFmt w:val="decimal"/>
      <w:lvlText w:val="l"/>
      <w:lvlJc w:val="left"/>
      <w:pPr>
        <w:tabs>
          <w:tab w:val="num" w:pos="2700"/>
        </w:tabs>
        <w:ind w:left="2700" w:hanging="300"/>
      </w:pPr>
      <w:rPr>
        <w:rFonts w:ascii="Wingdings" w:hAnsi="Wingdings" w:cs="Arial" w:hint="default"/>
        <w:b/>
        <w:i w:val="0"/>
        <w:caps w:val="0"/>
        <w:color w:val="808080"/>
        <w:spacing w:val="0"/>
        <w:w w:val="100"/>
        <w:position w:val="0"/>
        <w:sz w:val="16"/>
        <w:szCs w:val="19"/>
        <w:u w:val="none" w:color="71AAFF"/>
      </w:rPr>
    </w:lvl>
  </w:abstractNum>
  <w:abstractNum w:abstractNumId="15">
    <w:nsid w:val="55C80EF6"/>
    <w:multiLevelType w:val="multilevel"/>
    <w:tmpl w:val="D10C4894"/>
    <w:lvl w:ilvl="0">
      <w:start w:val="1"/>
      <w:numFmt w:val="decimal"/>
      <w:pStyle w:val="dizantikaMarkList"/>
      <w:lvlText w:val="l"/>
      <w:lvlJc w:val="left"/>
      <w:pPr>
        <w:tabs>
          <w:tab w:val="num" w:pos="700"/>
        </w:tabs>
        <w:ind w:left="700" w:hanging="300"/>
      </w:pPr>
      <w:rPr>
        <w:rFonts w:ascii="Wingdings" w:hAnsi="Wingdings" w:hint="default"/>
        <w:b w:val="0"/>
        <w:i w:val="0"/>
        <w:caps w:val="0"/>
        <w:smallCaps w:val="0"/>
        <w:color w:val="0564B3"/>
        <w:spacing w:val="0"/>
        <w:w w:val="100"/>
        <w:position w:val="0"/>
        <w:sz w:val="14"/>
        <w:szCs w:val="19"/>
        <w:u w:val="none" w:color="DA251D"/>
      </w:rPr>
    </w:lvl>
    <w:lvl w:ilvl="1">
      <w:start w:val="1"/>
      <w:numFmt w:val="lowerLetter"/>
      <w:lvlText w:val="l"/>
      <w:lvlJc w:val="left"/>
      <w:pPr>
        <w:tabs>
          <w:tab w:val="num" w:pos="1000"/>
        </w:tabs>
        <w:ind w:left="1000" w:hanging="300"/>
      </w:pPr>
      <w:rPr>
        <w:rFonts w:ascii="Wingdings" w:hAnsi="Wingdings" w:hint="default"/>
        <w:b w:val="0"/>
        <w:i w:val="0"/>
        <w:caps w:val="0"/>
        <w:color w:val="FEA706"/>
        <w:spacing w:val="0"/>
        <w:w w:val="100"/>
        <w:position w:val="0"/>
        <w:sz w:val="14"/>
        <w:szCs w:val="19"/>
        <w:u w:val="none" w:color="003399"/>
      </w:rPr>
    </w:lvl>
    <w:lvl w:ilvl="2">
      <w:start w:val="1"/>
      <w:numFmt w:val="lowerRoman"/>
      <w:lvlText w:val="l"/>
      <w:lvlJc w:val="left"/>
      <w:pPr>
        <w:tabs>
          <w:tab w:val="num" w:pos="1300"/>
        </w:tabs>
        <w:ind w:left="1300" w:hanging="300"/>
      </w:pPr>
      <w:rPr>
        <w:rFonts w:ascii="Wingdings" w:hAnsi="Wingdings" w:hint="default"/>
        <w:b w:val="0"/>
        <w:i w:val="0"/>
        <w:color w:val="BEBEBE"/>
        <w:spacing w:val="0"/>
        <w:w w:val="100"/>
        <w:position w:val="0"/>
        <w:sz w:val="14"/>
        <w:szCs w:val="19"/>
        <w:u w:val="none" w:color="FF3300"/>
      </w:rPr>
    </w:lvl>
    <w:lvl w:ilvl="3">
      <w:start w:val="1"/>
      <w:numFmt w:val="decimal"/>
      <w:lvlText w:val="l"/>
      <w:lvlJc w:val="left"/>
      <w:pPr>
        <w:tabs>
          <w:tab w:val="num" w:pos="1600"/>
        </w:tabs>
        <w:ind w:left="1600" w:hanging="300"/>
      </w:pPr>
      <w:rPr>
        <w:rFonts w:ascii="Wingdings" w:hAnsi="Wingdings" w:hint="default"/>
        <w:b w:val="0"/>
        <w:i w:val="0"/>
        <w:caps w:val="0"/>
        <w:color w:val="0564B3"/>
        <w:spacing w:val="0"/>
        <w:w w:val="100"/>
        <w:position w:val="0"/>
        <w:sz w:val="14"/>
        <w:szCs w:val="19"/>
        <w:u w:val="none" w:color="FF3300"/>
      </w:rPr>
    </w:lvl>
    <w:lvl w:ilvl="4">
      <w:start w:val="1"/>
      <w:numFmt w:val="lowerLetter"/>
      <w:lvlText w:val="l"/>
      <w:lvlJc w:val="left"/>
      <w:pPr>
        <w:tabs>
          <w:tab w:val="num" w:pos="1900"/>
        </w:tabs>
        <w:ind w:left="1900" w:hanging="300"/>
      </w:pPr>
      <w:rPr>
        <w:rFonts w:ascii="Wingdings" w:hAnsi="Wingdings" w:hint="default"/>
        <w:b w:val="0"/>
        <w:i w:val="0"/>
        <w:caps w:val="0"/>
        <w:color w:val="FEA706"/>
        <w:spacing w:val="0"/>
        <w:w w:val="100"/>
        <w:position w:val="0"/>
        <w:sz w:val="14"/>
        <w:szCs w:val="19"/>
        <w:u w:val="none" w:color="71AAFF"/>
      </w:rPr>
    </w:lvl>
    <w:lvl w:ilvl="5">
      <w:start w:val="1"/>
      <w:numFmt w:val="lowerRoman"/>
      <w:lvlText w:val="l"/>
      <w:lvlJc w:val="left"/>
      <w:pPr>
        <w:tabs>
          <w:tab w:val="num" w:pos="2200"/>
        </w:tabs>
        <w:ind w:left="2200" w:hanging="300"/>
      </w:pPr>
      <w:rPr>
        <w:rFonts w:ascii="Wingdings" w:hAnsi="Wingdings" w:hint="default"/>
        <w:b w:val="0"/>
        <w:i w:val="0"/>
        <w:caps w:val="0"/>
        <w:color w:val="BEBEBE"/>
        <w:spacing w:val="0"/>
        <w:w w:val="100"/>
        <w:position w:val="0"/>
        <w:sz w:val="14"/>
        <w:szCs w:val="19"/>
        <w:u w:val="none" w:color="71AAFF"/>
      </w:rPr>
    </w:lvl>
    <w:lvl w:ilvl="6">
      <w:start w:val="1"/>
      <w:numFmt w:val="decimal"/>
      <w:lvlText w:val="l"/>
      <w:lvlJc w:val="left"/>
      <w:pPr>
        <w:tabs>
          <w:tab w:val="num" w:pos="2500"/>
        </w:tabs>
        <w:ind w:left="2500" w:hanging="300"/>
      </w:pPr>
      <w:rPr>
        <w:rFonts w:ascii="Wingdings" w:hAnsi="Wingdings" w:hint="default"/>
        <w:b w:val="0"/>
        <w:i w:val="0"/>
        <w:caps w:val="0"/>
        <w:color w:val="0564B3"/>
        <w:spacing w:val="0"/>
        <w:w w:val="100"/>
        <w:position w:val="0"/>
        <w:sz w:val="14"/>
        <w:szCs w:val="19"/>
        <w:u w:val="none" w:color="71AAFF"/>
      </w:rPr>
    </w:lvl>
    <w:lvl w:ilvl="7">
      <w:start w:val="1"/>
      <w:numFmt w:val="lowerLetter"/>
      <w:lvlText w:val="l"/>
      <w:lvlJc w:val="left"/>
      <w:pPr>
        <w:tabs>
          <w:tab w:val="num" w:pos="2800"/>
        </w:tabs>
        <w:ind w:left="2800" w:hanging="300"/>
      </w:pPr>
      <w:rPr>
        <w:rFonts w:ascii="Wingdings" w:hAnsi="Wingdings" w:hint="default"/>
        <w:b w:val="0"/>
        <w:i w:val="0"/>
        <w:caps w:val="0"/>
        <w:color w:val="FEA706"/>
        <w:spacing w:val="0"/>
        <w:w w:val="100"/>
        <w:position w:val="0"/>
        <w:sz w:val="14"/>
        <w:szCs w:val="19"/>
        <w:u w:val="none" w:color="71AAFF"/>
      </w:rPr>
    </w:lvl>
    <w:lvl w:ilvl="8">
      <w:start w:val="1"/>
      <w:numFmt w:val="lowerRoman"/>
      <w:lvlText w:val="l"/>
      <w:lvlJc w:val="left"/>
      <w:pPr>
        <w:tabs>
          <w:tab w:val="num" w:pos="3100"/>
        </w:tabs>
        <w:ind w:left="3100" w:hanging="300"/>
      </w:pPr>
      <w:rPr>
        <w:rFonts w:ascii="Wingdings" w:hAnsi="Wingdings" w:hint="default"/>
        <w:b w:val="0"/>
        <w:i w:val="0"/>
        <w:caps w:val="0"/>
        <w:color w:val="BEBEBE"/>
        <w:spacing w:val="0"/>
        <w:w w:val="100"/>
        <w:position w:val="0"/>
        <w:sz w:val="14"/>
        <w:szCs w:val="19"/>
        <w:u w:val="none" w:color="71AAFF"/>
      </w:rPr>
    </w:lvl>
  </w:abstractNum>
  <w:abstractNum w:abstractNumId="16">
    <w:nsid w:val="5AF376F6"/>
    <w:multiLevelType w:val="multilevel"/>
    <w:tmpl w:val="58F891C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 w:val="0"/>
        <w:i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>
    <w:nsid w:val="5E716BE0"/>
    <w:multiLevelType w:val="multilevel"/>
    <w:tmpl w:val="9CE4596A"/>
    <w:lvl w:ilvl="0">
      <w:start w:val="1"/>
      <w:numFmt w:val="decimal"/>
      <w:pStyle w:val="dizantikaNumList"/>
      <w:lvlText w:val="%1."/>
      <w:lvlJc w:val="left"/>
      <w:pPr>
        <w:tabs>
          <w:tab w:val="num" w:pos="800"/>
        </w:tabs>
        <w:ind w:left="800" w:hanging="400"/>
      </w:pPr>
      <w:rPr>
        <w:rFonts w:ascii="Verdana" w:hAnsi="Verdana" w:hint="default"/>
        <w:b w:val="0"/>
        <w:color w:val="0564B3"/>
        <w:position w:val="0"/>
        <w:sz w:val="18"/>
      </w:rPr>
    </w:lvl>
    <w:lvl w:ilvl="1">
      <w:start w:val="1"/>
      <w:numFmt w:val="decimal"/>
      <w:lvlRestart w:val="0"/>
      <w:lvlText w:val="%1.%2."/>
      <w:lvlJc w:val="left"/>
      <w:pPr>
        <w:tabs>
          <w:tab w:val="num" w:pos="1420"/>
        </w:tabs>
        <w:ind w:left="1420" w:hanging="620"/>
      </w:pPr>
      <w:rPr>
        <w:rFonts w:ascii="Verdana" w:hAnsi="Verdana" w:hint="default"/>
        <w:b w:val="0"/>
        <w:color w:val="0564B3"/>
        <w:position w:val="0"/>
        <w:sz w:val="18"/>
      </w:rPr>
    </w:lvl>
    <w:lvl w:ilvl="2">
      <w:start w:val="1"/>
      <w:numFmt w:val="decimal"/>
      <w:lvlRestart w:val="0"/>
      <w:lvlText w:val="%1.%2.%3."/>
      <w:lvlJc w:val="left"/>
      <w:pPr>
        <w:tabs>
          <w:tab w:val="num" w:pos="2040"/>
        </w:tabs>
        <w:ind w:left="2040" w:hanging="840"/>
      </w:pPr>
      <w:rPr>
        <w:rFonts w:ascii="Verdana" w:hAnsi="Verdana" w:hint="default"/>
        <w:b w:val="0"/>
        <w:color w:val="0564B3"/>
        <w:position w:val="0"/>
        <w:sz w:val="18"/>
      </w:rPr>
    </w:lvl>
    <w:lvl w:ilvl="3">
      <w:start w:val="1"/>
      <w:numFmt w:val="decimal"/>
      <w:lvlRestart w:val="0"/>
      <w:lvlText w:val="%1.%2.%3.%4."/>
      <w:lvlJc w:val="left"/>
      <w:pPr>
        <w:tabs>
          <w:tab w:val="num" w:pos="2660"/>
        </w:tabs>
        <w:ind w:left="2660" w:hanging="1060"/>
      </w:pPr>
      <w:rPr>
        <w:rFonts w:ascii="Verdana" w:hAnsi="Verdana" w:hint="default"/>
        <w:b w:val="0"/>
        <w:color w:val="0564B3"/>
        <w:position w:val="0"/>
        <w:sz w:val="18"/>
      </w:rPr>
    </w:lvl>
    <w:lvl w:ilvl="4">
      <w:start w:val="1"/>
      <w:numFmt w:val="decimal"/>
      <w:lvlRestart w:val="0"/>
      <w:lvlText w:val="%1.%2.%3.%4.%5."/>
      <w:lvlJc w:val="left"/>
      <w:pPr>
        <w:tabs>
          <w:tab w:val="num" w:pos="3280"/>
        </w:tabs>
        <w:ind w:left="3280" w:hanging="1280"/>
      </w:pPr>
      <w:rPr>
        <w:rFonts w:ascii="Verdana" w:hAnsi="Verdana" w:hint="default"/>
        <w:b w:val="0"/>
        <w:color w:val="0564B3"/>
        <w:position w:val="0"/>
        <w:sz w:val="18"/>
      </w:rPr>
    </w:lvl>
    <w:lvl w:ilvl="5">
      <w:start w:val="1"/>
      <w:numFmt w:val="decimal"/>
      <w:lvlRestart w:val="0"/>
      <w:lvlText w:val="%1.%2.%3.%4.%5.%6."/>
      <w:lvlJc w:val="left"/>
      <w:pPr>
        <w:tabs>
          <w:tab w:val="num" w:pos="3920"/>
        </w:tabs>
        <w:ind w:left="3920" w:hanging="1520"/>
      </w:pPr>
      <w:rPr>
        <w:rFonts w:ascii="Verdana" w:hAnsi="Verdana" w:hint="default"/>
        <w:b w:val="0"/>
        <w:color w:val="0564B3"/>
        <w:position w:val="0"/>
        <w:sz w:val="18"/>
      </w:rPr>
    </w:lvl>
    <w:lvl w:ilvl="6">
      <w:start w:val="1"/>
      <w:numFmt w:val="decimal"/>
      <w:lvlRestart w:val="0"/>
      <w:lvlText w:val="%1.%2.%3.%4.%5.%6.%7."/>
      <w:lvlJc w:val="left"/>
      <w:pPr>
        <w:tabs>
          <w:tab w:val="num" w:pos="4520"/>
        </w:tabs>
        <w:ind w:left="4520" w:hanging="1720"/>
      </w:pPr>
      <w:rPr>
        <w:rFonts w:ascii="Verdana" w:hAnsi="Verdana" w:hint="default"/>
        <w:b w:val="0"/>
        <w:color w:val="0564B3"/>
        <w:position w:val="0"/>
        <w:sz w:val="18"/>
      </w:rPr>
    </w:lvl>
    <w:lvl w:ilvl="7">
      <w:start w:val="1"/>
      <w:numFmt w:val="decimal"/>
      <w:lvlRestart w:val="0"/>
      <w:lvlText w:val="%1.%2.%3.%4.%5.%6.%7.%8."/>
      <w:lvlJc w:val="left"/>
      <w:pPr>
        <w:tabs>
          <w:tab w:val="num" w:pos="5160"/>
        </w:tabs>
        <w:ind w:left="5160" w:hanging="1960"/>
      </w:pPr>
      <w:rPr>
        <w:rFonts w:ascii="Verdana" w:hAnsi="Verdana" w:hint="default"/>
        <w:b w:val="0"/>
        <w:color w:val="0564B3"/>
        <w:position w:val="0"/>
        <w:sz w:val="18"/>
      </w:rPr>
    </w:lvl>
    <w:lvl w:ilvl="8">
      <w:start w:val="1"/>
      <w:numFmt w:val="decimal"/>
      <w:lvlRestart w:val="0"/>
      <w:lvlText w:val="%1.%2.%3.%4.%5.%6.%7.%8.%9."/>
      <w:lvlJc w:val="left"/>
      <w:pPr>
        <w:tabs>
          <w:tab w:val="num" w:pos="5760"/>
        </w:tabs>
        <w:ind w:left="5760" w:hanging="2160"/>
      </w:pPr>
      <w:rPr>
        <w:rFonts w:ascii="Verdana" w:hAnsi="Verdana" w:hint="default"/>
        <w:b w:val="0"/>
        <w:color w:val="0564B3"/>
        <w:position w:val="0"/>
        <w:sz w:val="18"/>
      </w:rPr>
    </w:lvl>
  </w:abstractNum>
  <w:abstractNum w:abstractNumId="18">
    <w:nsid w:val="6372520E"/>
    <w:multiLevelType w:val="multilevel"/>
    <w:tmpl w:val="E90AB95E"/>
    <w:lvl w:ilvl="0">
      <w:start w:val="1"/>
      <w:numFmt w:val="none"/>
      <w:lvlText w:val="l"/>
      <w:lvlJc w:val="left"/>
      <w:pPr>
        <w:tabs>
          <w:tab w:val="num" w:pos="300"/>
        </w:tabs>
        <w:ind w:left="300" w:hanging="300"/>
      </w:pPr>
      <w:rPr>
        <w:rFonts w:ascii="Wingdings" w:hAnsi="Wingdings" w:cs="Arial" w:hint="default"/>
        <w:b w:val="0"/>
        <w:i w:val="0"/>
        <w:caps w:val="0"/>
        <w:smallCaps w:val="0"/>
        <w:color w:val="0564B3"/>
        <w:spacing w:val="0"/>
        <w:w w:val="100"/>
        <w:position w:val="0"/>
        <w:sz w:val="14"/>
        <w:szCs w:val="19"/>
        <w:u w:val="none" w:color="DA251D"/>
      </w:rPr>
    </w:lvl>
    <w:lvl w:ilvl="1">
      <w:start w:val="1"/>
      <w:numFmt w:val="none"/>
      <w:lvlText w:val=""/>
      <w:lvlJc w:val="left"/>
      <w:pPr>
        <w:tabs>
          <w:tab w:val="num" w:pos="600"/>
        </w:tabs>
        <w:ind w:left="600" w:hanging="300"/>
      </w:pPr>
      <w:rPr>
        <w:rFonts w:ascii="Wingdings" w:hAnsi="Wingdings" w:cs="Arial" w:hint="default"/>
        <w:b w:val="0"/>
        <w:i w:val="0"/>
        <w:caps w:val="0"/>
        <w:smallCaps w:val="0"/>
        <w:color w:val="FEA706"/>
        <w:spacing w:val="0"/>
        <w:w w:val="100"/>
        <w:position w:val="0"/>
        <w:sz w:val="14"/>
        <w:szCs w:val="19"/>
        <w:u w:val="none" w:color="003399"/>
      </w:rPr>
    </w:lvl>
    <w:lvl w:ilvl="2">
      <w:start w:val="1"/>
      <w:numFmt w:val="none"/>
      <w:lvlText w:val=""/>
      <w:lvlJc w:val="left"/>
      <w:pPr>
        <w:tabs>
          <w:tab w:val="num" w:pos="900"/>
        </w:tabs>
        <w:ind w:left="900" w:hanging="300"/>
      </w:pPr>
      <w:rPr>
        <w:rFonts w:ascii="Wingdings" w:hAnsi="Wingdings" w:cs="Arial" w:hint="default"/>
        <w:b w:val="0"/>
        <w:i w:val="0"/>
        <w:color w:val="BEBEBE"/>
        <w:spacing w:val="0"/>
        <w:w w:val="100"/>
        <w:position w:val="0"/>
        <w:sz w:val="14"/>
        <w:szCs w:val="19"/>
        <w:u w:val="none" w:color="FF3300"/>
      </w:rPr>
    </w:lvl>
    <w:lvl w:ilvl="3">
      <w:start w:val="1"/>
      <w:numFmt w:val="none"/>
      <w:lvlText w:val="l"/>
      <w:lvlJc w:val="left"/>
      <w:pPr>
        <w:tabs>
          <w:tab w:val="num" w:pos="1200"/>
        </w:tabs>
        <w:ind w:left="1200" w:hanging="300"/>
      </w:pPr>
      <w:rPr>
        <w:rFonts w:ascii="Wingdings" w:hAnsi="Wingdings" w:cs="Arial" w:hint="default"/>
        <w:b w:val="0"/>
        <w:i w:val="0"/>
        <w:caps w:val="0"/>
        <w:smallCaps w:val="0"/>
        <w:color w:val="0564B3"/>
        <w:spacing w:val="0"/>
        <w:w w:val="100"/>
        <w:position w:val="0"/>
        <w:sz w:val="14"/>
        <w:szCs w:val="19"/>
        <w:u w:val="none" w:color="FF3300"/>
      </w:rPr>
    </w:lvl>
    <w:lvl w:ilvl="4">
      <w:start w:val="1"/>
      <w:numFmt w:val="none"/>
      <w:lvlText w:val="l"/>
      <w:lvlJc w:val="left"/>
      <w:pPr>
        <w:tabs>
          <w:tab w:val="num" w:pos="1500"/>
        </w:tabs>
        <w:ind w:left="1500" w:hanging="300"/>
      </w:pPr>
      <w:rPr>
        <w:rFonts w:ascii="Wingdings" w:hAnsi="Wingdings" w:cs="Arial" w:hint="default"/>
        <w:b w:val="0"/>
        <w:i w:val="0"/>
        <w:caps w:val="0"/>
        <w:color w:val="FEA706"/>
        <w:spacing w:val="0"/>
        <w:w w:val="100"/>
        <w:position w:val="0"/>
        <w:sz w:val="14"/>
        <w:szCs w:val="19"/>
        <w:u w:val="none" w:color="71AAFF"/>
      </w:rPr>
    </w:lvl>
    <w:lvl w:ilvl="5">
      <w:start w:val="1"/>
      <w:numFmt w:val="none"/>
      <w:lvlText w:val="l"/>
      <w:lvlJc w:val="left"/>
      <w:pPr>
        <w:tabs>
          <w:tab w:val="num" w:pos="1800"/>
        </w:tabs>
        <w:ind w:left="1800" w:hanging="300"/>
      </w:pPr>
      <w:rPr>
        <w:rFonts w:ascii="Wingdings" w:hAnsi="Wingdings" w:cs="Arial" w:hint="default"/>
        <w:b w:val="0"/>
        <w:i w:val="0"/>
        <w:caps w:val="0"/>
        <w:color w:val="808080"/>
        <w:spacing w:val="0"/>
        <w:w w:val="100"/>
        <w:position w:val="0"/>
        <w:sz w:val="14"/>
        <w:szCs w:val="19"/>
        <w:u w:val="none" w:color="71AAFF"/>
      </w:rPr>
    </w:lvl>
    <w:lvl w:ilvl="6">
      <w:start w:val="1"/>
      <w:numFmt w:val="none"/>
      <w:lvlText w:val="l"/>
      <w:lvlJc w:val="left"/>
      <w:pPr>
        <w:tabs>
          <w:tab w:val="num" w:pos="2100"/>
        </w:tabs>
        <w:ind w:left="2100" w:hanging="300"/>
      </w:pPr>
      <w:rPr>
        <w:rFonts w:ascii="Wingdings" w:hAnsi="Wingdings" w:cs="Arial" w:hint="default"/>
        <w:b w:val="0"/>
        <w:i w:val="0"/>
        <w:caps w:val="0"/>
        <w:color w:val="0564B3"/>
        <w:spacing w:val="0"/>
        <w:w w:val="100"/>
        <w:position w:val="0"/>
        <w:sz w:val="14"/>
        <w:szCs w:val="19"/>
        <w:u w:val="none" w:color="71AAFF"/>
      </w:rPr>
    </w:lvl>
    <w:lvl w:ilvl="7">
      <w:start w:val="1"/>
      <w:numFmt w:val="decimal"/>
      <w:lvlText w:val="l"/>
      <w:lvlJc w:val="left"/>
      <w:pPr>
        <w:tabs>
          <w:tab w:val="num" w:pos="2400"/>
        </w:tabs>
        <w:ind w:left="2400" w:hanging="300"/>
      </w:pPr>
      <w:rPr>
        <w:rFonts w:ascii="Wingdings" w:hAnsi="Wingdings" w:cs="Arial" w:hint="default"/>
        <w:b/>
        <w:i w:val="0"/>
        <w:caps w:val="0"/>
        <w:smallCaps w:val="0"/>
        <w:color w:val="FEA706"/>
        <w:spacing w:val="0"/>
        <w:w w:val="100"/>
        <w:position w:val="0"/>
        <w:sz w:val="16"/>
        <w:szCs w:val="19"/>
        <w:u w:val="none" w:color="71AAFF"/>
      </w:rPr>
    </w:lvl>
    <w:lvl w:ilvl="8">
      <w:start w:val="1"/>
      <w:numFmt w:val="decimal"/>
      <w:lvlText w:val="l"/>
      <w:lvlJc w:val="left"/>
      <w:pPr>
        <w:tabs>
          <w:tab w:val="num" w:pos="2700"/>
        </w:tabs>
        <w:ind w:left="2700" w:hanging="300"/>
      </w:pPr>
      <w:rPr>
        <w:rFonts w:ascii="Wingdings" w:hAnsi="Wingdings" w:cs="Arial" w:hint="default"/>
        <w:b/>
        <w:i w:val="0"/>
        <w:caps w:val="0"/>
        <w:color w:val="808080"/>
        <w:spacing w:val="0"/>
        <w:w w:val="100"/>
        <w:position w:val="0"/>
        <w:sz w:val="16"/>
        <w:szCs w:val="19"/>
        <w:u w:val="none" w:color="71AAFF"/>
      </w:rPr>
    </w:lvl>
  </w:abstractNum>
  <w:abstractNum w:abstractNumId="19">
    <w:nsid w:val="689F744D"/>
    <w:multiLevelType w:val="multilevel"/>
    <w:tmpl w:val="780C07E6"/>
    <w:lvl w:ilvl="0">
      <w:start w:val="1"/>
      <w:numFmt w:val="none"/>
      <w:pStyle w:val="dizantikaTableList"/>
      <w:lvlText w:val="l"/>
      <w:lvlJc w:val="left"/>
      <w:pPr>
        <w:tabs>
          <w:tab w:val="num" w:pos="300"/>
        </w:tabs>
        <w:ind w:left="300" w:hanging="300"/>
      </w:pPr>
      <w:rPr>
        <w:rFonts w:ascii="Wingdings" w:hAnsi="Wingdings" w:cs="Arial" w:hint="default"/>
        <w:b w:val="0"/>
        <w:i w:val="0"/>
        <w:caps w:val="0"/>
        <w:smallCaps w:val="0"/>
        <w:color w:val="0564B3"/>
        <w:spacing w:val="0"/>
        <w:w w:val="100"/>
        <w:position w:val="0"/>
        <w:sz w:val="14"/>
        <w:szCs w:val="19"/>
        <w:u w:val="none" w:color="DA251D"/>
      </w:rPr>
    </w:lvl>
    <w:lvl w:ilvl="1">
      <w:start w:val="1"/>
      <w:numFmt w:val="none"/>
      <w:lvlText w:val=""/>
      <w:lvlJc w:val="left"/>
      <w:pPr>
        <w:tabs>
          <w:tab w:val="num" w:pos="600"/>
        </w:tabs>
        <w:ind w:left="600" w:hanging="300"/>
      </w:pPr>
      <w:rPr>
        <w:rFonts w:ascii="Wingdings" w:hAnsi="Wingdings" w:cs="Arial" w:hint="default"/>
        <w:b w:val="0"/>
        <w:i w:val="0"/>
        <w:caps w:val="0"/>
        <w:smallCaps w:val="0"/>
        <w:color w:val="FEA706"/>
        <w:spacing w:val="0"/>
        <w:w w:val="100"/>
        <w:position w:val="0"/>
        <w:sz w:val="14"/>
        <w:szCs w:val="19"/>
        <w:u w:val="none" w:color="003399"/>
      </w:rPr>
    </w:lvl>
    <w:lvl w:ilvl="2">
      <w:start w:val="1"/>
      <w:numFmt w:val="none"/>
      <w:lvlText w:val=""/>
      <w:lvlJc w:val="left"/>
      <w:pPr>
        <w:tabs>
          <w:tab w:val="num" w:pos="900"/>
        </w:tabs>
        <w:ind w:left="900" w:hanging="300"/>
      </w:pPr>
      <w:rPr>
        <w:rFonts w:ascii="Wingdings" w:hAnsi="Wingdings" w:cs="Arial" w:hint="default"/>
        <w:b w:val="0"/>
        <w:i w:val="0"/>
        <w:color w:val="BEBEBE"/>
        <w:spacing w:val="0"/>
        <w:w w:val="100"/>
        <w:position w:val="0"/>
        <w:sz w:val="14"/>
        <w:szCs w:val="19"/>
        <w:u w:val="none" w:color="FF3300"/>
      </w:rPr>
    </w:lvl>
    <w:lvl w:ilvl="3">
      <w:start w:val="1"/>
      <w:numFmt w:val="none"/>
      <w:lvlText w:val=""/>
      <w:lvlJc w:val="left"/>
      <w:pPr>
        <w:tabs>
          <w:tab w:val="num" w:pos="1200"/>
        </w:tabs>
        <w:ind w:left="1200" w:hanging="300"/>
      </w:pPr>
      <w:rPr>
        <w:rFonts w:ascii="Wingdings" w:hAnsi="Wingdings" w:cs="Arial" w:hint="default"/>
        <w:b w:val="0"/>
        <w:i w:val="0"/>
        <w:caps w:val="0"/>
        <w:smallCaps w:val="0"/>
        <w:color w:val="0564B3"/>
        <w:spacing w:val="0"/>
        <w:w w:val="100"/>
        <w:position w:val="0"/>
        <w:sz w:val="14"/>
        <w:szCs w:val="19"/>
        <w:u w:val="none" w:color="FF3300"/>
      </w:rPr>
    </w:lvl>
    <w:lvl w:ilvl="4">
      <w:start w:val="1"/>
      <w:numFmt w:val="none"/>
      <w:lvlText w:val=""/>
      <w:lvlJc w:val="left"/>
      <w:pPr>
        <w:tabs>
          <w:tab w:val="num" w:pos="1500"/>
        </w:tabs>
        <w:ind w:left="1500" w:hanging="300"/>
      </w:pPr>
      <w:rPr>
        <w:rFonts w:ascii="Wingdings" w:hAnsi="Wingdings" w:cs="Arial" w:hint="default"/>
        <w:b w:val="0"/>
        <w:i w:val="0"/>
        <w:caps w:val="0"/>
        <w:color w:val="FEA706"/>
        <w:spacing w:val="0"/>
        <w:w w:val="100"/>
        <w:position w:val="0"/>
        <w:sz w:val="14"/>
        <w:szCs w:val="19"/>
        <w:u w:val="none" w:color="71AAFF"/>
      </w:rPr>
    </w:lvl>
    <w:lvl w:ilvl="5">
      <w:start w:val="1"/>
      <w:numFmt w:val="none"/>
      <w:lvlText w:val=""/>
      <w:lvlJc w:val="left"/>
      <w:pPr>
        <w:tabs>
          <w:tab w:val="num" w:pos="1800"/>
        </w:tabs>
        <w:ind w:left="1800" w:hanging="300"/>
      </w:pPr>
      <w:rPr>
        <w:rFonts w:ascii="Wingdings" w:hAnsi="Wingdings" w:cs="Arial" w:hint="default"/>
        <w:b w:val="0"/>
        <w:i w:val="0"/>
        <w:caps w:val="0"/>
        <w:color w:val="808080"/>
        <w:spacing w:val="0"/>
        <w:w w:val="100"/>
        <w:position w:val="0"/>
        <w:sz w:val="14"/>
        <w:szCs w:val="19"/>
        <w:u w:val="none" w:color="71AAFF"/>
      </w:rPr>
    </w:lvl>
    <w:lvl w:ilvl="6">
      <w:start w:val="1"/>
      <w:numFmt w:val="none"/>
      <w:lvlText w:val=""/>
      <w:lvlJc w:val="left"/>
      <w:pPr>
        <w:tabs>
          <w:tab w:val="num" w:pos="2100"/>
        </w:tabs>
        <w:ind w:left="2100" w:hanging="300"/>
      </w:pPr>
      <w:rPr>
        <w:rFonts w:ascii="Wingdings" w:hAnsi="Wingdings" w:cs="Arial" w:hint="default"/>
        <w:b w:val="0"/>
        <w:i w:val="0"/>
        <w:caps w:val="0"/>
        <w:color w:val="0564B3"/>
        <w:spacing w:val="0"/>
        <w:w w:val="100"/>
        <w:position w:val="0"/>
        <w:sz w:val="14"/>
        <w:szCs w:val="19"/>
        <w:u w:val="none" w:color="71AAFF"/>
      </w:rPr>
    </w:lvl>
    <w:lvl w:ilvl="7">
      <w:start w:val="1"/>
      <w:numFmt w:val="none"/>
      <w:lvlText w:val=""/>
      <w:lvlJc w:val="left"/>
      <w:pPr>
        <w:tabs>
          <w:tab w:val="num" w:pos="2400"/>
        </w:tabs>
        <w:ind w:left="2400" w:hanging="300"/>
      </w:pPr>
      <w:rPr>
        <w:rFonts w:ascii="Wingdings" w:hAnsi="Wingdings" w:cs="Arial" w:hint="default"/>
        <w:b w:val="0"/>
        <w:i w:val="0"/>
        <w:caps w:val="0"/>
        <w:smallCaps w:val="0"/>
        <w:color w:val="FEA706"/>
        <w:spacing w:val="0"/>
        <w:w w:val="100"/>
        <w:position w:val="0"/>
        <w:sz w:val="14"/>
        <w:szCs w:val="19"/>
        <w:u w:val="none" w:color="71AAFF"/>
      </w:rPr>
    </w:lvl>
    <w:lvl w:ilvl="8">
      <w:start w:val="1"/>
      <w:numFmt w:val="none"/>
      <w:lvlText w:val=""/>
      <w:lvlJc w:val="left"/>
      <w:pPr>
        <w:tabs>
          <w:tab w:val="num" w:pos="2700"/>
        </w:tabs>
        <w:ind w:left="2700" w:hanging="300"/>
      </w:pPr>
      <w:rPr>
        <w:rFonts w:ascii="Wingdings" w:hAnsi="Wingdings" w:cs="Arial" w:hint="default"/>
        <w:b w:val="0"/>
        <w:i w:val="0"/>
        <w:caps w:val="0"/>
        <w:color w:val="808080"/>
        <w:spacing w:val="0"/>
        <w:w w:val="100"/>
        <w:position w:val="0"/>
        <w:sz w:val="14"/>
        <w:szCs w:val="19"/>
        <w:u w:val="none" w:color="71AAFF"/>
      </w:rPr>
    </w:lvl>
  </w:abstractNum>
  <w:abstractNum w:abstractNumId="20">
    <w:nsid w:val="6DDB304C"/>
    <w:multiLevelType w:val="multilevel"/>
    <w:tmpl w:val="04190023"/>
    <w:styleLink w:val="a0"/>
    <w:lvl w:ilvl="0">
      <w:start w:val="1"/>
      <w:numFmt w:val="upperRoman"/>
      <w:lvlText w:val="Статья %1."/>
      <w:lvlJc w:val="left"/>
      <w:pPr>
        <w:tabs>
          <w:tab w:val="num" w:pos="216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80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1">
    <w:nsid w:val="7CBE4ABA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7"/>
  </w:num>
  <w:num w:numId="2">
    <w:abstractNumId w:val="16"/>
  </w:num>
  <w:num w:numId="3">
    <w:abstractNumId w:val="13"/>
  </w:num>
  <w:num w:numId="4">
    <w:abstractNumId w:val="19"/>
  </w:num>
  <w:num w:numId="5">
    <w:abstractNumId w:val="15"/>
  </w:num>
  <w:num w:numId="6">
    <w:abstractNumId w:val="9"/>
  </w:num>
  <w:num w:numId="7">
    <w:abstractNumId w:val="11"/>
  </w:num>
  <w:num w:numId="8">
    <w:abstractNumId w:val="10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7"/>
  </w:num>
  <w:num w:numId="17">
    <w:abstractNumId w:val="21"/>
  </w:num>
  <w:num w:numId="18">
    <w:abstractNumId w:val="20"/>
  </w:num>
  <w:num w:numId="19">
    <w:abstractNumId w:val="8"/>
  </w:num>
  <w:num w:numId="20">
    <w:abstractNumId w:val="12"/>
  </w:num>
  <w:num w:numId="21">
    <w:abstractNumId w:val="14"/>
  </w:num>
  <w:num w:numId="22">
    <w:abstractNumId w:val="1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ctiveWritingStyle w:appName="MSWord" w:lang="en-US" w:vendorID="64" w:dllVersion="131078" w:nlCheck="1" w:checkStyle="1"/>
  <w:activeWritingStyle w:appName="MSWord" w:lang="de-DE" w:vendorID="64" w:dllVersion="131078" w:nlCheck="1" w:checkStyle="1"/>
  <w:activeWritingStyle w:appName="MSWord" w:lang="ru-RU" w:vendorID="64" w:dllVersion="131078" w:nlCheck="1" w:checkStyle="0"/>
  <w:activeWritingStyle w:appName="MSWord" w:lang="ru-RU" w:vendorID="1" w:dllVersion="512" w:checkStyle="1"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noPunctuationKerning/>
  <w:characterSpacingControl w:val="doNotCompress"/>
  <w:hdrShapeDefaults>
    <o:shapedefaults v:ext="edit" spidmax="2116">
      <o:colormru v:ext="edit" colors="#fea706,#1b0004,#b91a3b,#d5c581,#d58981,#6fdf4a,#729ccd,#dd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33772"/>
    <w:rsid w:val="0000360E"/>
    <w:rsid w:val="00003FCE"/>
    <w:rsid w:val="00011C6D"/>
    <w:rsid w:val="0001472A"/>
    <w:rsid w:val="00023499"/>
    <w:rsid w:val="00027465"/>
    <w:rsid w:val="00027C96"/>
    <w:rsid w:val="0003268F"/>
    <w:rsid w:val="00033238"/>
    <w:rsid w:val="00033772"/>
    <w:rsid w:val="000337B4"/>
    <w:rsid w:val="00034301"/>
    <w:rsid w:val="00035B2A"/>
    <w:rsid w:val="00035C84"/>
    <w:rsid w:val="00037D46"/>
    <w:rsid w:val="00040051"/>
    <w:rsid w:val="00041B72"/>
    <w:rsid w:val="00042AAA"/>
    <w:rsid w:val="000438AC"/>
    <w:rsid w:val="00044B01"/>
    <w:rsid w:val="0005194B"/>
    <w:rsid w:val="00051BBB"/>
    <w:rsid w:val="000523EC"/>
    <w:rsid w:val="0005277A"/>
    <w:rsid w:val="00052E12"/>
    <w:rsid w:val="0006458C"/>
    <w:rsid w:val="00065CB5"/>
    <w:rsid w:val="000729D1"/>
    <w:rsid w:val="000757ED"/>
    <w:rsid w:val="00075E52"/>
    <w:rsid w:val="00077A78"/>
    <w:rsid w:val="00081966"/>
    <w:rsid w:val="00082B7E"/>
    <w:rsid w:val="000839FE"/>
    <w:rsid w:val="00084F47"/>
    <w:rsid w:val="00087BCC"/>
    <w:rsid w:val="0009480F"/>
    <w:rsid w:val="00095281"/>
    <w:rsid w:val="000A08D6"/>
    <w:rsid w:val="000A34F0"/>
    <w:rsid w:val="000A396D"/>
    <w:rsid w:val="000A4A52"/>
    <w:rsid w:val="000B0E0E"/>
    <w:rsid w:val="000B17CA"/>
    <w:rsid w:val="000B17CD"/>
    <w:rsid w:val="000B3C94"/>
    <w:rsid w:val="000B41FC"/>
    <w:rsid w:val="000B5AFE"/>
    <w:rsid w:val="000B6E5E"/>
    <w:rsid w:val="000B791B"/>
    <w:rsid w:val="000C00D1"/>
    <w:rsid w:val="000C0E13"/>
    <w:rsid w:val="000C2274"/>
    <w:rsid w:val="000C70F1"/>
    <w:rsid w:val="000D3297"/>
    <w:rsid w:val="000D3437"/>
    <w:rsid w:val="000D4487"/>
    <w:rsid w:val="000D6769"/>
    <w:rsid w:val="000D6BD9"/>
    <w:rsid w:val="000E0B44"/>
    <w:rsid w:val="000F26B7"/>
    <w:rsid w:val="000F3B4A"/>
    <w:rsid w:val="00100E38"/>
    <w:rsid w:val="0010113D"/>
    <w:rsid w:val="00101D93"/>
    <w:rsid w:val="00105DB4"/>
    <w:rsid w:val="001078AF"/>
    <w:rsid w:val="001115D7"/>
    <w:rsid w:val="00111C75"/>
    <w:rsid w:val="0012030E"/>
    <w:rsid w:val="00123A9C"/>
    <w:rsid w:val="00125396"/>
    <w:rsid w:val="0012659E"/>
    <w:rsid w:val="00130C58"/>
    <w:rsid w:val="00131C25"/>
    <w:rsid w:val="00132EAA"/>
    <w:rsid w:val="00132F24"/>
    <w:rsid w:val="0013738F"/>
    <w:rsid w:val="001444F5"/>
    <w:rsid w:val="001458C6"/>
    <w:rsid w:val="00151E7A"/>
    <w:rsid w:val="00152755"/>
    <w:rsid w:val="00161253"/>
    <w:rsid w:val="00162AAF"/>
    <w:rsid w:val="0016764A"/>
    <w:rsid w:val="001704D2"/>
    <w:rsid w:val="00170CE6"/>
    <w:rsid w:val="00170CFE"/>
    <w:rsid w:val="00173571"/>
    <w:rsid w:val="00173AAC"/>
    <w:rsid w:val="00174FAA"/>
    <w:rsid w:val="00177134"/>
    <w:rsid w:val="001773FD"/>
    <w:rsid w:val="00181268"/>
    <w:rsid w:val="0018181F"/>
    <w:rsid w:val="00181DDC"/>
    <w:rsid w:val="001825ED"/>
    <w:rsid w:val="00183128"/>
    <w:rsid w:val="001846A8"/>
    <w:rsid w:val="0018671F"/>
    <w:rsid w:val="00186B9D"/>
    <w:rsid w:val="001905DC"/>
    <w:rsid w:val="00192787"/>
    <w:rsid w:val="001959B6"/>
    <w:rsid w:val="0019624E"/>
    <w:rsid w:val="001A2C63"/>
    <w:rsid w:val="001A5706"/>
    <w:rsid w:val="001B3D62"/>
    <w:rsid w:val="001B5388"/>
    <w:rsid w:val="001B59A4"/>
    <w:rsid w:val="001B738B"/>
    <w:rsid w:val="001C1FC5"/>
    <w:rsid w:val="001C39C7"/>
    <w:rsid w:val="001C3D2C"/>
    <w:rsid w:val="001C650E"/>
    <w:rsid w:val="001C7504"/>
    <w:rsid w:val="001D34E6"/>
    <w:rsid w:val="001D38E8"/>
    <w:rsid w:val="001D5562"/>
    <w:rsid w:val="001D5830"/>
    <w:rsid w:val="001E1C4B"/>
    <w:rsid w:val="001E30D7"/>
    <w:rsid w:val="001E6C70"/>
    <w:rsid w:val="001E7D5F"/>
    <w:rsid w:val="001F05F2"/>
    <w:rsid w:val="001F1A8C"/>
    <w:rsid w:val="001F2528"/>
    <w:rsid w:val="001F597C"/>
    <w:rsid w:val="00201837"/>
    <w:rsid w:val="00202F4B"/>
    <w:rsid w:val="00203CFC"/>
    <w:rsid w:val="0020490E"/>
    <w:rsid w:val="00205084"/>
    <w:rsid w:val="002053BF"/>
    <w:rsid w:val="00207DD6"/>
    <w:rsid w:val="0021040A"/>
    <w:rsid w:val="002132C3"/>
    <w:rsid w:val="00215210"/>
    <w:rsid w:val="002167EF"/>
    <w:rsid w:val="00220F6A"/>
    <w:rsid w:val="00224C43"/>
    <w:rsid w:val="00227259"/>
    <w:rsid w:val="002278C6"/>
    <w:rsid w:val="002305CA"/>
    <w:rsid w:val="002401AD"/>
    <w:rsid w:val="00241268"/>
    <w:rsid w:val="0024352C"/>
    <w:rsid w:val="00244102"/>
    <w:rsid w:val="0024570C"/>
    <w:rsid w:val="002504B3"/>
    <w:rsid w:val="00252A52"/>
    <w:rsid w:val="00261316"/>
    <w:rsid w:val="00265EB7"/>
    <w:rsid w:val="00267F36"/>
    <w:rsid w:val="00276ECD"/>
    <w:rsid w:val="00281516"/>
    <w:rsid w:val="00283FEC"/>
    <w:rsid w:val="00287178"/>
    <w:rsid w:val="00292CE8"/>
    <w:rsid w:val="00292F1A"/>
    <w:rsid w:val="002945B3"/>
    <w:rsid w:val="002A0260"/>
    <w:rsid w:val="002A0627"/>
    <w:rsid w:val="002A4284"/>
    <w:rsid w:val="002A5CA8"/>
    <w:rsid w:val="002A62D7"/>
    <w:rsid w:val="002A6CF4"/>
    <w:rsid w:val="002A791A"/>
    <w:rsid w:val="002B0448"/>
    <w:rsid w:val="002B0A21"/>
    <w:rsid w:val="002B2692"/>
    <w:rsid w:val="002C1629"/>
    <w:rsid w:val="002C3AF3"/>
    <w:rsid w:val="002C5038"/>
    <w:rsid w:val="002C5252"/>
    <w:rsid w:val="002C6C09"/>
    <w:rsid w:val="002D0607"/>
    <w:rsid w:val="002D1B51"/>
    <w:rsid w:val="002D1B84"/>
    <w:rsid w:val="002D3FBF"/>
    <w:rsid w:val="002D66E0"/>
    <w:rsid w:val="002E0AE1"/>
    <w:rsid w:val="002E1ECF"/>
    <w:rsid w:val="002E2744"/>
    <w:rsid w:val="002E2825"/>
    <w:rsid w:val="002F7FF5"/>
    <w:rsid w:val="003064A6"/>
    <w:rsid w:val="0030718E"/>
    <w:rsid w:val="00311630"/>
    <w:rsid w:val="003118A1"/>
    <w:rsid w:val="003136BC"/>
    <w:rsid w:val="00323416"/>
    <w:rsid w:val="003279E8"/>
    <w:rsid w:val="00330FBA"/>
    <w:rsid w:val="003349B8"/>
    <w:rsid w:val="00340D23"/>
    <w:rsid w:val="00342EE2"/>
    <w:rsid w:val="00344CB2"/>
    <w:rsid w:val="0034728C"/>
    <w:rsid w:val="00352382"/>
    <w:rsid w:val="00357144"/>
    <w:rsid w:val="003616CD"/>
    <w:rsid w:val="0036346C"/>
    <w:rsid w:val="00370175"/>
    <w:rsid w:val="00371D27"/>
    <w:rsid w:val="003742AC"/>
    <w:rsid w:val="003742CB"/>
    <w:rsid w:val="00375900"/>
    <w:rsid w:val="00377BD1"/>
    <w:rsid w:val="003802E0"/>
    <w:rsid w:val="00386051"/>
    <w:rsid w:val="00386BBA"/>
    <w:rsid w:val="00390574"/>
    <w:rsid w:val="00390734"/>
    <w:rsid w:val="00392C57"/>
    <w:rsid w:val="003968E6"/>
    <w:rsid w:val="003A51E9"/>
    <w:rsid w:val="003A7EA0"/>
    <w:rsid w:val="003B01EB"/>
    <w:rsid w:val="003B3D89"/>
    <w:rsid w:val="003B5B9A"/>
    <w:rsid w:val="003C0306"/>
    <w:rsid w:val="003C35B9"/>
    <w:rsid w:val="003C4D8F"/>
    <w:rsid w:val="003D051F"/>
    <w:rsid w:val="003D0950"/>
    <w:rsid w:val="003D551B"/>
    <w:rsid w:val="003D5AD2"/>
    <w:rsid w:val="003E086B"/>
    <w:rsid w:val="003E117E"/>
    <w:rsid w:val="003E1CA7"/>
    <w:rsid w:val="003E4F84"/>
    <w:rsid w:val="003F1BB5"/>
    <w:rsid w:val="003F27BE"/>
    <w:rsid w:val="003F2EA9"/>
    <w:rsid w:val="003F31DE"/>
    <w:rsid w:val="003F39FF"/>
    <w:rsid w:val="003F4A4A"/>
    <w:rsid w:val="003F5A50"/>
    <w:rsid w:val="003F7DDA"/>
    <w:rsid w:val="00400E53"/>
    <w:rsid w:val="00402C56"/>
    <w:rsid w:val="00403177"/>
    <w:rsid w:val="004036B8"/>
    <w:rsid w:val="004037B3"/>
    <w:rsid w:val="00403B06"/>
    <w:rsid w:val="00407E57"/>
    <w:rsid w:val="0041090C"/>
    <w:rsid w:val="00414205"/>
    <w:rsid w:val="00414567"/>
    <w:rsid w:val="00414EA2"/>
    <w:rsid w:val="00415CEA"/>
    <w:rsid w:val="00420099"/>
    <w:rsid w:val="00421E31"/>
    <w:rsid w:val="004224D6"/>
    <w:rsid w:val="00423A0F"/>
    <w:rsid w:val="00426DB6"/>
    <w:rsid w:val="00430071"/>
    <w:rsid w:val="00430601"/>
    <w:rsid w:val="00433C40"/>
    <w:rsid w:val="0043557D"/>
    <w:rsid w:val="004355BC"/>
    <w:rsid w:val="004447ED"/>
    <w:rsid w:val="0044514E"/>
    <w:rsid w:val="00446994"/>
    <w:rsid w:val="00446F56"/>
    <w:rsid w:val="00446FF4"/>
    <w:rsid w:val="00450C24"/>
    <w:rsid w:val="0045304C"/>
    <w:rsid w:val="00455592"/>
    <w:rsid w:val="00455A46"/>
    <w:rsid w:val="00461F04"/>
    <w:rsid w:val="004646D2"/>
    <w:rsid w:val="004719B7"/>
    <w:rsid w:val="00472927"/>
    <w:rsid w:val="00473609"/>
    <w:rsid w:val="00475551"/>
    <w:rsid w:val="00481D32"/>
    <w:rsid w:val="0048535E"/>
    <w:rsid w:val="00485677"/>
    <w:rsid w:val="00485C9F"/>
    <w:rsid w:val="0048755D"/>
    <w:rsid w:val="00490E03"/>
    <w:rsid w:val="004A2BFA"/>
    <w:rsid w:val="004A54D9"/>
    <w:rsid w:val="004A5CDC"/>
    <w:rsid w:val="004A6B14"/>
    <w:rsid w:val="004A75F5"/>
    <w:rsid w:val="004B1478"/>
    <w:rsid w:val="004B1DBF"/>
    <w:rsid w:val="004B201A"/>
    <w:rsid w:val="004B3F74"/>
    <w:rsid w:val="004B4FAE"/>
    <w:rsid w:val="004B5974"/>
    <w:rsid w:val="004C01EE"/>
    <w:rsid w:val="004C0201"/>
    <w:rsid w:val="004C2FC4"/>
    <w:rsid w:val="004C43B1"/>
    <w:rsid w:val="004C4F99"/>
    <w:rsid w:val="004C581F"/>
    <w:rsid w:val="004C5E22"/>
    <w:rsid w:val="004C64D1"/>
    <w:rsid w:val="004D0089"/>
    <w:rsid w:val="004D5C7B"/>
    <w:rsid w:val="004D7AB5"/>
    <w:rsid w:val="004D7F5F"/>
    <w:rsid w:val="004E0BC3"/>
    <w:rsid w:val="004E28EF"/>
    <w:rsid w:val="004E33C7"/>
    <w:rsid w:val="004E3EC9"/>
    <w:rsid w:val="004E4709"/>
    <w:rsid w:val="004E54A4"/>
    <w:rsid w:val="004F1F74"/>
    <w:rsid w:val="004F2C11"/>
    <w:rsid w:val="004F443A"/>
    <w:rsid w:val="004F4709"/>
    <w:rsid w:val="004F719C"/>
    <w:rsid w:val="004F7240"/>
    <w:rsid w:val="004F7436"/>
    <w:rsid w:val="00502853"/>
    <w:rsid w:val="005036AC"/>
    <w:rsid w:val="005047A7"/>
    <w:rsid w:val="00506195"/>
    <w:rsid w:val="005067EB"/>
    <w:rsid w:val="00506BB0"/>
    <w:rsid w:val="00511985"/>
    <w:rsid w:val="00514697"/>
    <w:rsid w:val="00515B73"/>
    <w:rsid w:val="005163AF"/>
    <w:rsid w:val="00517441"/>
    <w:rsid w:val="005201CA"/>
    <w:rsid w:val="00522636"/>
    <w:rsid w:val="00525B3F"/>
    <w:rsid w:val="00531B15"/>
    <w:rsid w:val="00532A20"/>
    <w:rsid w:val="0053638D"/>
    <w:rsid w:val="00536AEA"/>
    <w:rsid w:val="00536F53"/>
    <w:rsid w:val="005371B3"/>
    <w:rsid w:val="0054327B"/>
    <w:rsid w:val="00543D9E"/>
    <w:rsid w:val="00550258"/>
    <w:rsid w:val="005519EF"/>
    <w:rsid w:val="00553A8D"/>
    <w:rsid w:val="00557465"/>
    <w:rsid w:val="005601DD"/>
    <w:rsid w:val="00564E8C"/>
    <w:rsid w:val="00567A23"/>
    <w:rsid w:val="0057170B"/>
    <w:rsid w:val="00574C21"/>
    <w:rsid w:val="005761CF"/>
    <w:rsid w:val="00576DA9"/>
    <w:rsid w:val="00576DDC"/>
    <w:rsid w:val="005971B8"/>
    <w:rsid w:val="005A0B66"/>
    <w:rsid w:val="005A0E94"/>
    <w:rsid w:val="005A19DB"/>
    <w:rsid w:val="005A4141"/>
    <w:rsid w:val="005A4D42"/>
    <w:rsid w:val="005A5D5A"/>
    <w:rsid w:val="005A5D7D"/>
    <w:rsid w:val="005A65EC"/>
    <w:rsid w:val="005B2BF7"/>
    <w:rsid w:val="005B4796"/>
    <w:rsid w:val="005B6592"/>
    <w:rsid w:val="005C00B5"/>
    <w:rsid w:val="005C0495"/>
    <w:rsid w:val="005C4B01"/>
    <w:rsid w:val="005C5AE2"/>
    <w:rsid w:val="005C5E3E"/>
    <w:rsid w:val="005D03CA"/>
    <w:rsid w:val="005D0EBA"/>
    <w:rsid w:val="005D2849"/>
    <w:rsid w:val="005D2959"/>
    <w:rsid w:val="005D5249"/>
    <w:rsid w:val="005E05BA"/>
    <w:rsid w:val="005E22EB"/>
    <w:rsid w:val="005E3C3B"/>
    <w:rsid w:val="005E439E"/>
    <w:rsid w:val="005E4731"/>
    <w:rsid w:val="005E5F63"/>
    <w:rsid w:val="005F17AB"/>
    <w:rsid w:val="005F42AC"/>
    <w:rsid w:val="005F7AE9"/>
    <w:rsid w:val="00605F6C"/>
    <w:rsid w:val="006105F9"/>
    <w:rsid w:val="006106E4"/>
    <w:rsid w:val="00614C6F"/>
    <w:rsid w:val="0062315C"/>
    <w:rsid w:val="00624912"/>
    <w:rsid w:val="0062644B"/>
    <w:rsid w:val="00627FE8"/>
    <w:rsid w:val="0063037E"/>
    <w:rsid w:val="00631FBB"/>
    <w:rsid w:val="0063362F"/>
    <w:rsid w:val="00633D59"/>
    <w:rsid w:val="00636473"/>
    <w:rsid w:val="00636F0C"/>
    <w:rsid w:val="00637D56"/>
    <w:rsid w:val="006427A1"/>
    <w:rsid w:val="006436BA"/>
    <w:rsid w:val="00643FF4"/>
    <w:rsid w:val="0064669D"/>
    <w:rsid w:val="0065238F"/>
    <w:rsid w:val="006528F5"/>
    <w:rsid w:val="006529E5"/>
    <w:rsid w:val="00655F76"/>
    <w:rsid w:val="00656F6C"/>
    <w:rsid w:val="0065740C"/>
    <w:rsid w:val="00657A47"/>
    <w:rsid w:val="00660850"/>
    <w:rsid w:val="00664AB6"/>
    <w:rsid w:val="006658A1"/>
    <w:rsid w:val="0067390F"/>
    <w:rsid w:val="00676C95"/>
    <w:rsid w:val="0068220A"/>
    <w:rsid w:val="0068348D"/>
    <w:rsid w:val="006854D9"/>
    <w:rsid w:val="00690BF3"/>
    <w:rsid w:val="00691155"/>
    <w:rsid w:val="006959B2"/>
    <w:rsid w:val="00697762"/>
    <w:rsid w:val="006A5B6F"/>
    <w:rsid w:val="006A6F12"/>
    <w:rsid w:val="006A719D"/>
    <w:rsid w:val="006A7671"/>
    <w:rsid w:val="006B04EF"/>
    <w:rsid w:val="006B25B3"/>
    <w:rsid w:val="006B2DF8"/>
    <w:rsid w:val="006B63AB"/>
    <w:rsid w:val="006B7E4E"/>
    <w:rsid w:val="006D0069"/>
    <w:rsid w:val="006D1EDF"/>
    <w:rsid w:val="006D48DB"/>
    <w:rsid w:val="006E019B"/>
    <w:rsid w:val="006E176D"/>
    <w:rsid w:val="006E6685"/>
    <w:rsid w:val="006F11FE"/>
    <w:rsid w:val="006F2369"/>
    <w:rsid w:val="00700878"/>
    <w:rsid w:val="00700E71"/>
    <w:rsid w:val="00702234"/>
    <w:rsid w:val="007030FF"/>
    <w:rsid w:val="00703AA0"/>
    <w:rsid w:val="00703F45"/>
    <w:rsid w:val="00706A81"/>
    <w:rsid w:val="0071348A"/>
    <w:rsid w:val="0071351E"/>
    <w:rsid w:val="00715972"/>
    <w:rsid w:val="00717AD3"/>
    <w:rsid w:val="007211FB"/>
    <w:rsid w:val="00721740"/>
    <w:rsid w:val="007242AB"/>
    <w:rsid w:val="00726F75"/>
    <w:rsid w:val="00727812"/>
    <w:rsid w:val="00727982"/>
    <w:rsid w:val="0074108D"/>
    <w:rsid w:val="00741877"/>
    <w:rsid w:val="00750EDF"/>
    <w:rsid w:val="007514DC"/>
    <w:rsid w:val="007519C0"/>
    <w:rsid w:val="0075290B"/>
    <w:rsid w:val="00752CD2"/>
    <w:rsid w:val="00752FFF"/>
    <w:rsid w:val="00754C6A"/>
    <w:rsid w:val="00761969"/>
    <w:rsid w:val="00763C15"/>
    <w:rsid w:val="007647ED"/>
    <w:rsid w:val="0077010E"/>
    <w:rsid w:val="00773C6E"/>
    <w:rsid w:val="0077431B"/>
    <w:rsid w:val="00774B32"/>
    <w:rsid w:val="007763FA"/>
    <w:rsid w:val="00776F3C"/>
    <w:rsid w:val="007819EA"/>
    <w:rsid w:val="007842B8"/>
    <w:rsid w:val="00784D34"/>
    <w:rsid w:val="00785A27"/>
    <w:rsid w:val="0078632D"/>
    <w:rsid w:val="00793E40"/>
    <w:rsid w:val="007A003C"/>
    <w:rsid w:val="007A0B8A"/>
    <w:rsid w:val="007A1C57"/>
    <w:rsid w:val="007A3DFF"/>
    <w:rsid w:val="007A57A7"/>
    <w:rsid w:val="007A7835"/>
    <w:rsid w:val="007B05EE"/>
    <w:rsid w:val="007B20E2"/>
    <w:rsid w:val="007C5D8A"/>
    <w:rsid w:val="007C76A2"/>
    <w:rsid w:val="007D4578"/>
    <w:rsid w:val="007D52CC"/>
    <w:rsid w:val="007D77BC"/>
    <w:rsid w:val="007E2611"/>
    <w:rsid w:val="007E316D"/>
    <w:rsid w:val="007E37DA"/>
    <w:rsid w:val="007E466D"/>
    <w:rsid w:val="007E4F9B"/>
    <w:rsid w:val="007E582E"/>
    <w:rsid w:val="007E62F3"/>
    <w:rsid w:val="007F03DD"/>
    <w:rsid w:val="007F33BE"/>
    <w:rsid w:val="007F447B"/>
    <w:rsid w:val="007F698B"/>
    <w:rsid w:val="007F7DD5"/>
    <w:rsid w:val="00800C85"/>
    <w:rsid w:val="0080172A"/>
    <w:rsid w:val="00802C7E"/>
    <w:rsid w:val="00803356"/>
    <w:rsid w:val="0080442A"/>
    <w:rsid w:val="00810562"/>
    <w:rsid w:val="00811436"/>
    <w:rsid w:val="008137AF"/>
    <w:rsid w:val="00816CE9"/>
    <w:rsid w:val="0082660F"/>
    <w:rsid w:val="00826BB5"/>
    <w:rsid w:val="00827963"/>
    <w:rsid w:val="00830F87"/>
    <w:rsid w:val="008313A5"/>
    <w:rsid w:val="008325BF"/>
    <w:rsid w:val="008329E9"/>
    <w:rsid w:val="00833F20"/>
    <w:rsid w:val="00837E46"/>
    <w:rsid w:val="00840F36"/>
    <w:rsid w:val="0084104D"/>
    <w:rsid w:val="00841930"/>
    <w:rsid w:val="00843FC8"/>
    <w:rsid w:val="0084557A"/>
    <w:rsid w:val="008524B2"/>
    <w:rsid w:val="0085492B"/>
    <w:rsid w:val="008562E7"/>
    <w:rsid w:val="0085743D"/>
    <w:rsid w:val="008659B7"/>
    <w:rsid w:val="008659CB"/>
    <w:rsid w:val="008702FF"/>
    <w:rsid w:val="00872025"/>
    <w:rsid w:val="008725C3"/>
    <w:rsid w:val="00875BBB"/>
    <w:rsid w:val="00877EEB"/>
    <w:rsid w:val="0088280A"/>
    <w:rsid w:val="00884376"/>
    <w:rsid w:val="008910C9"/>
    <w:rsid w:val="008923CB"/>
    <w:rsid w:val="00893D55"/>
    <w:rsid w:val="00893DE4"/>
    <w:rsid w:val="00896DE1"/>
    <w:rsid w:val="00897599"/>
    <w:rsid w:val="008A4042"/>
    <w:rsid w:val="008A5E27"/>
    <w:rsid w:val="008A5EB1"/>
    <w:rsid w:val="008A6F2E"/>
    <w:rsid w:val="008A79D6"/>
    <w:rsid w:val="008B4346"/>
    <w:rsid w:val="008B462F"/>
    <w:rsid w:val="008B4E5F"/>
    <w:rsid w:val="008B4FFC"/>
    <w:rsid w:val="008B586D"/>
    <w:rsid w:val="008B62FF"/>
    <w:rsid w:val="008C05E1"/>
    <w:rsid w:val="008C05F1"/>
    <w:rsid w:val="008C0A42"/>
    <w:rsid w:val="008C2C2B"/>
    <w:rsid w:val="008C2E7F"/>
    <w:rsid w:val="008C4C13"/>
    <w:rsid w:val="008C59D2"/>
    <w:rsid w:val="008D0049"/>
    <w:rsid w:val="008D0555"/>
    <w:rsid w:val="008D06A2"/>
    <w:rsid w:val="008D06BB"/>
    <w:rsid w:val="008D0869"/>
    <w:rsid w:val="008D1A2A"/>
    <w:rsid w:val="008D22D5"/>
    <w:rsid w:val="008D2EEF"/>
    <w:rsid w:val="008D380D"/>
    <w:rsid w:val="008D390B"/>
    <w:rsid w:val="008D4216"/>
    <w:rsid w:val="008D78D4"/>
    <w:rsid w:val="008E0227"/>
    <w:rsid w:val="008F0059"/>
    <w:rsid w:val="008F00F6"/>
    <w:rsid w:val="008F44EB"/>
    <w:rsid w:val="008F47A3"/>
    <w:rsid w:val="008F727C"/>
    <w:rsid w:val="00901EB6"/>
    <w:rsid w:val="00905681"/>
    <w:rsid w:val="00911A69"/>
    <w:rsid w:val="0091417F"/>
    <w:rsid w:val="00916C74"/>
    <w:rsid w:val="00917DC6"/>
    <w:rsid w:val="00924B3F"/>
    <w:rsid w:val="009272FE"/>
    <w:rsid w:val="009300A1"/>
    <w:rsid w:val="00933216"/>
    <w:rsid w:val="0093359C"/>
    <w:rsid w:val="009357BB"/>
    <w:rsid w:val="009367F5"/>
    <w:rsid w:val="009407C7"/>
    <w:rsid w:val="009415B0"/>
    <w:rsid w:val="009438C3"/>
    <w:rsid w:val="00944DAF"/>
    <w:rsid w:val="00946519"/>
    <w:rsid w:val="00951777"/>
    <w:rsid w:val="00952AB5"/>
    <w:rsid w:val="00954C71"/>
    <w:rsid w:val="00957C86"/>
    <w:rsid w:val="00961C4D"/>
    <w:rsid w:val="009633A4"/>
    <w:rsid w:val="0096478D"/>
    <w:rsid w:val="009659A1"/>
    <w:rsid w:val="00965F8D"/>
    <w:rsid w:val="00970A55"/>
    <w:rsid w:val="009731A5"/>
    <w:rsid w:val="0097595D"/>
    <w:rsid w:val="00975C7A"/>
    <w:rsid w:val="00980A0C"/>
    <w:rsid w:val="009826A9"/>
    <w:rsid w:val="009836CA"/>
    <w:rsid w:val="00987AED"/>
    <w:rsid w:val="009906AA"/>
    <w:rsid w:val="009906CD"/>
    <w:rsid w:val="009914C8"/>
    <w:rsid w:val="009915C1"/>
    <w:rsid w:val="00992453"/>
    <w:rsid w:val="009937D3"/>
    <w:rsid w:val="00995487"/>
    <w:rsid w:val="009970C4"/>
    <w:rsid w:val="009A17D6"/>
    <w:rsid w:val="009A36F0"/>
    <w:rsid w:val="009B0A04"/>
    <w:rsid w:val="009B1DBB"/>
    <w:rsid w:val="009B3A8D"/>
    <w:rsid w:val="009B68D1"/>
    <w:rsid w:val="009B7300"/>
    <w:rsid w:val="009D4415"/>
    <w:rsid w:val="009D4E5C"/>
    <w:rsid w:val="009E3E2D"/>
    <w:rsid w:val="009E433D"/>
    <w:rsid w:val="009E7DCF"/>
    <w:rsid w:val="009F106B"/>
    <w:rsid w:val="009F2BC5"/>
    <w:rsid w:val="009F3AD2"/>
    <w:rsid w:val="009F4066"/>
    <w:rsid w:val="00A00629"/>
    <w:rsid w:val="00A05966"/>
    <w:rsid w:val="00A121F1"/>
    <w:rsid w:val="00A16013"/>
    <w:rsid w:val="00A16DC6"/>
    <w:rsid w:val="00A2001E"/>
    <w:rsid w:val="00A20A2C"/>
    <w:rsid w:val="00A23C6D"/>
    <w:rsid w:val="00A25AAD"/>
    <w:rsid w:val="00A25BF5"/>
    <w:rsid w:val="00A263C4"/>
    <w:rsid w:val="00A308C3"/>
    <w:rsid w:val="00A30F08"/>
    <w:rsid w:val="00A3243C"/>
    <w:rsid w:val="00A32CE4"/>
    <w:rsid w:val="00A33012"/>
    <w:rsid w:val="00A33435"/>
    <w:rsid w:val="00A34E6E"/>
    <w:rsid w:val="00A35A41"/>
    <w:rsid w:val="00A4126D"/>
    <w:rsid w:val="00A42AFA"/>
    <w:rsid w:val="00A55F92"/>
    <w:rsid w:val="00A5680C"/>
    <w:rsid w:val="00A577CA"/>
    <w:rsid w:val="00A57F03"/>
    <w:rsid w:val="00A66AAC"/>
    <w:rsid w:val="00A716D8"/>
    <w:rsid w:val="00A72B42"/>
    <w:rsid w:val="00A74ECE"/>
    <w:rsid w:val="00A774A1"/>
    <w:rsid w:val="00A874D5"/>
    <w:rsid w:val="00A92B51"/>
    <w:rsid w:val="00A94029"/>
    <w:rsid w:val="00A945B4"/>
    <w:rsid w:val="00A95E7E"/>
    <w:rsid w:val="00AA6326"/>
    <w:rsid w:val="00AB0E55"/>
    <w:rsid w:val="00AB7BF2"/>
    <w:rsid w:val="00AB7E9F"/>
    <w:rsid w:val="00AD75A9"/>
    <w:rsid w:val="00AE0080"/>
    <w:rsid w:val="00AE186F"/>
    <w:rsid w:val="00AE2BB2"/>
    <w:rsid w:val="00AF2623"/>
    <w:rsid w:val="00AF3162"/>
    <w:rsid w:val="00AF3A9D"/>
    <w:rsid w:val="00AF4A39"/>
    <w:rsid w:val="00B00874"/>
    <w:rsid w:val="00B016FF"/>
    <w:rsid w:val="00B03DDD"/>
    <w:rsid w:val="00B04AE9"/>
    <w:rsid w:val="00B10AE9"/>
    <w:rsid w:val="00B118D0"/>
    <w:rsid w:val="00B131B7"/>
    <w:rsid w:val="00B14CCE"/>
    <w:rsid w:val="00B22810"/>
    <w:rsid w:val="00B25118"/>
    <w:rsid w:val="00B2581A"/>
    <w:rsid w:val="00B260D8"/>
    <w:rsid w:val="00B27A3A"/>
    <w:rsid w:val="00B335D0"/>
    <w:rsid w:val="00B3454E"/>
    <w:rsid w:val="00B350E2"/>
    <w:rsid w:val="00B35764"/>
    <w:rsid w:val="00B36D03"/>
    <w:rsid w:val="00B40FD1"/>
    <w:rsid w:val="00B44A4C"/>
    <w:rsid w:val="00B45596"/>
    <w:rsid w:val="00B47EC6"/>
    <w:rsid w:val="00B47EE5"/>
    <w:rsid w:val="00B51D69"/>
    <w:rsid w:val="00B5502A"/>
    <w:rsid w:val="00B63E0A"/>
    <w:rsid w:val="00B6543E"/>
    <w:rsid w:val="00B65D20"/>
    <w:rsid w:val="00B65D91"/>
    <w:rsid w:val="00B66054"/>
    <w:rsid w:val="00B66D31"/>
    <w:rsid w:val="00B676C5"/>
    <w:rsid w:val="00B67B8D"/>
    <w:rsid w:val="00B72A31"/>
    <w:rsid w:val="00B7442D"/>
    <w:rsid w:val="00B75591"/>
    <w:rsid w:val="00B76D4D"/>
    <w:rsid w:val="00B80E5B"/>
    <w:rsid w:val="00B80F93"/>
    <w:rsid w:val="00B8128E"/>
    <w:rsid w:val="00B8296E"/>
    <w:rsid w:val="00B8476B"/>
    <w:rsid w:val="00B872FC"/>
    <w:rsid w:val="00B918D9"/>
    <w:rsid w:val="00B940D3"/>
    <w:rsid w:val="00B94311"/>
    <w:rsid w:val="00B944BD"/>
    <w:rsid w:val="00B95ABF"/>
    <w:rsid w:val="00B96A1C"/>
    <w:rsid w:val="00BA2FFB"/>
    <w:rsid w:val="00BA5798"/>
    <w:rsid w:val="00BA5943"/>
    <w:rsid w:val="00BA6B4C"/>
    <w:rsid w:val="00BA6BF1"/>
    <w:rsid w:val="00BB057D"/>
    <w:rsid w:val="00BC0061"/>
    <w:rsid w:val="00BC10AE"/>
    <w:rsid w:val="00BC35FD"/>
    <w:rsid w:val="00BC4149"/>
    <w:rsid w:val="00BC4AB1"/>
    <w:rsid w:val="00BC69BA"/>
    <w:rsid w:val="00BD1EBD"/>
    <w:rsid w:val="00BD3611"/>
    <w:rsid w:val="00BD5304"/>
    <w:rsid w:val="00BE284B"/>
    <w:rsid w:val="00BE3C25"/>
    <w:rsid w:val="00BE617D"/>
    <w:rsid w:val="00BF1B24"/>
    <w:rsid w:val="00BF336D"/>
    <w:rsid w:val="00BF4004"/>
    <w:rsid w:val="00C01AAB"/>
    <w:rsid w:val="00C0284B"/>
    <w:rsid w:val="00C02CFA"/>
    <w:rsid w:val="00C046EA"/>
    <w:rsid w:val="00C0608F"/>
    <w:rsid w:val="00C06569"/>
    <w:rsid w:val="00C133A3"/>
    <w:rsid w:val="00C1536A"/>
    <w:rsid w:val="00C16881"/>
    <w:rsid w:val="00C20839"/>
    <w:rsid w:val="00C20CA4"/>
    <w:rsid w:val="00C24613"/>
    <w:rsid w:val="00C25696"/>
    <w:rsid w:val="00C323BD"/>
    <w:rsid w:val="00C3341B"/>
    <w:rsid w:val="00C353EA"/>
    <w:rsid w:val="00C376F2"/>
    <w:rsid w:val="00C4069C"/>
    <w:rsid w:val="00C41554"/>
    <w:rsid w:val="00C4188E"/>
    <w:rsid w:val="00C43636"/>
    <w:rsid w:val="00C43BDA"/>
    <w:rsid w:val="00C43D2C"/>
    <w:rsid w:val="00C456F0"/>
    <w:rsid w:val="00C464B5"/>
    <w:rsid w:val="00C46EEC"/>
    <w:rsid w:val="00C504D1"/>
    <w:rsid w:val="00C5158F"/>
    <w:rsid w:val="00C566E4"/>
    <w:rsid w:val="00C576E7"/>
    <w:rsid w:val="00C61827"/>
    <w:rsid w:val="00C66A11"/>
    <w:rsid w:val="00C71E6F"/>
    <w:rsid w:val="00C720B7"/>
    <w:rsid w:val="00C72396"/>
    <w:rsid w:val="00C760BB"/>
    <w:rsid w:val="00C76CF8"/>
    <w:rsid w:val="00C777A8"/>
    <w:rsid w:val="00C824E4"/>
    <w:rsid w:val="00C82505"/>
    <w:rsid w:val="00C82D54"/>
    <w:rsid w:val="00C85122"/>
    <w:rsid w:val="00C92EF9"/>
    <w:rsid w:val="00C933A5"/>
    <w:rsid w:val="00C94545"/>
    <w:rsid w:val="00C9454C"/>
    <w:rsid w:val="00C979A7"/>
    <w:rsid w:val="00C97E16"/>
    <w:rsid w:val="00CA081B"/>
    <w:rsid w:val="00CA1D42"/>
    <w:rsid w:val="00CA24EF"/>
    <w:rsid w:val="00CA2C87"/>
    <w:rsid w:val="00CA6F77"/>
    <w:rsid w:val="00CA7F8F"/>
    <w:rsid w:val="00CB06ED"/>
    <w:rsid w:val="00CB21E8"/>
    <w:rsid w:val="00CB28D3"/>
    <w:rsid w:val="00CB3A5B"/>
    <w:rsid w:val="00CB4765"/>
    <w:rsid w:val="00CB7B94"/>
    <w:rsid w:val="00CC0582"/>
    <w:rsid w:val="00CC1C00"/>
    <w:rsid w:val="00CC1E05"/>
    <w:rsid w:val="00CC1F1C"/>
    <w:rsid w:val="00CC26ED"/>
    <w:rsid w:val="00CC2817"/>
    <w:rsid w:val="00CC2D64"/>
    <w:rsid w:val="00CC7EFE"/>
    <w:rsid w:val="00CD2F20"/>
    <w:rsid w:val="00CD3254"/>
    <w:rsid w:val="00CD6CF9"/>
    <w:rsid w:val="00CE105E"/>
    <w:rsid w:val="00CF1117"/>
    <w:rsid w:val="00CF1548"/>
    <w:rsid w:val="00D010DF"/>
    <w:rsid w:val="00D01CFC"/>
    <w:rsid w:val="00D0201E"/>
    <w:rsid w:val="00D02590"/>
    <w:rsid w:val="00D06081"/>
    <w:rsid w:val="00D115F7"/>
    <w:rsid w:val="00D11A0B"/>
    <w:rsid w:val="00D17402"/>
    <w:rsid w:val="00D209F8"/>
    <w:rsid w:val="00D2514D"/>
    <w:rsid w:val="00D2539F"/>
    <w:rsid w:val="00D25CC7"/>
    <w:rsid w:val="00D25E2D"/>
    <w:rsid w:val="00D269AE"/>
    <w:rsid w:val="00D2759D"/>
    <w:rsid w:val="00D346BF"/>
    <w:rsid w:val="00D34AA6"/>
    <w:rsid w:val="00D37A49"/>
    <w:rsid w:val="00D40539"/>
    <w:rsid w:val="00D40B48"/>
    <w:rsid w:val="00D436C0"/>
    <w:rsid w:val="00D46527"/>
    <w:rsid w:val="00D511A2"/>
    <w:rsid w:val="00D51EF2"/>
    <w:rsid w:val="00D61EA7"/>
    <w:rsid w:val="00D63E31"/>
    <w:rsid w:val="00D65274"/>
    <w:rsid w:val="00D67FCB"/>
    <w:rsid w:val="00D72375"/>
    <w:rsid w:val="00D732F2"/>
    <w:rsid w:val="00D80B76"/>
    <w:rsid w:val="00D80F08"/>
    <w:rsid w:val="00D82BFF"/>
    <w:rsid w:val="00D87113"/>
    <w:rsid w:val="00D901C9"/>
    <w:rsid w:val="00D90BD3"/>
    <w:rsid w:val="00D96371"/>
    <w:rsid w:val="00D968C6"/>
    <w:rsid w:val="00D9767A"/>
    <w:rsid w:val="00D97E9C"/>
    <w:rsid w:val="00DA1C71"/>
    <w:rsid w:val="00DA71BA"/>
    <w:rsid w:val="00DA7258"/>
    <w:rsid w:val="00DB0A91"/>
    <w:rsid w:val="00DB2827"/>
    <w:rsid w:val="00DB525F"/>
    <w:rsid w:val="00DB55F4"/>
    <w:rsid w:val="00DB57CD"/>
    <w:rsid w:val="00DB7A53"/>
    <w:rsid w:val="00DC042E"/>
    <w:rsid w:val="00DC2EB1"/>
    <w:rsid w:val="00DC3F39"/>
    <w:rsid w:val="00DC6338"/>
    <w:rsid w:val="00DD25BC"/>
    <w:rsid w:val="00DD3F8F"/>
    <w:rsid w:val="00DD4693"/>
    <w:rsid w:val="00DD5F83"/>
    <w:rsid w:val="00DD7315"/>
    <w:rsid w:val="00DD74E5"/>
    <w:rsid w:val="00DD7BCB"/>
    <w:rsid w:val="00DE0227"/>
    <w:rsid w:val="00DE1C9F"/>
    <w:rsid w:val="00DE56A2"/>
    <w:rsid w:val="00DF3BE4"/>
    <w:rsid w:val="00DF76E0"/>
    <w:rsid w:val="00DF7E0A"/>
    <w:rsid w:val="00E009E2"/>
    <w:rsid w:val="00E014CD"/>
    <w:rsid w:val="00E06403"/>
    <w:rsid w:val="00E07AB5"/>
    <w:rsid w:val="00E10F42"/>
    <w:rsid w:val="00E16029"/>
    <w:rsid w:val="00E16AC7"/>
    <w:rsid w:val="00E17412"/>
    <w:rsid w:val="00E17BCE"/>
    <w:rsid w:val="00E17DF8"/>
    <w:rsid w:val="00E269AB"/>
    <w:rsid w:val="00E30115"/>
    <w:rsid w:val="00E3095E"/>
    <w:rsid w:val="00E31EEB"/>
    <w:rsid w:val="00E322D8"/>
    <w:rsid w:val="00E34EE3"/>
    <w:rsid w:val="00E36F25"/>
    <w:rsid w:val="00E40F4C"/>
    <w:rsid w:val="00E40FF8"/>
    <w:rsid w:val="00E439FC"/>
    <w:rsid w:val="00E46473"/>
    <w:rsid w:val="00E47156"/>
    <w:rsid w:val="00E5184F"/>
    <w:rsid w:val="00E55BA7"/>
    <w:rsid w:val="00E56012"/>
    <w:rsid w:val="00E60309"/>
    <w:rsid w:val="00E63EC2"/>
    <w:rsid w:val="00E73297"/>
    <w:rsid w:val="00E80139"/>
    <w:rsid w:val="00E80568"/>
    <w:rsid w:val="00E80B87"/>
    <w:rsid w:val="00E810DA"/>
    <w:rsid w:val="00E85655"/>
    <w:rsid w:val="00E85C16"/>
    <w:rsid w:val="00E87976"/>
    <w:rsid w:val="00E90A4E"/>
    <w:rsid w:val="00E97908"/>
    <w:rsid w:val="00E97AEA"/>
    <w:rsid w:val="00EA0941"/>
    <w:rsid w:val="00EA0ECC"/>
    <w:rsid w:val="00EA2A67"/>
    <w:rsid w:val="00EA2E3B"/>
    <w:rsid w:val="00EA3081"/>
    <w:rsid w:val="00EA4AA9"/>
    <w:rsid w:val="00EA4EC1"/>
    <w:rsid w:val="00EB0167"/>
    <w:rsid w:val="00EB4A2C"/>
    <w:rsid w:val="00EB4A94"/>
    <w:rsid w:val="00EB601D"/>
    <w:rsid w:val="00EB669D"/>
    <w:rsid w:val="00EC1A26"/>
    <w:rsid w:val="00EC2234"/>
    <w:rsid w:val="00EC33CB"/>
    <w:rsid w:val="00EC388E"/>
    <w:rsid w:val="00EC5DF9"/>
    <w:rsid w:val="00EC6C9F"/>
    <w:rsid w:val="00ED132A"/>
    <w:rsid w:val="00ED67D9"/>
    <w:rsid w:val="00ED7649"/>
    <w:rsid w:val="00ED7E9B"/>
    <w:rsid w:val="00EE1139"/>
    <w:rsid w:val="00EE12D5"/>
    <w:rsid w:val="00EE419E"/>
    <w:rsid w:val="00EF0336"/>
    <w:rsid w:val="00EF1147"/>
    <w:rsid w:val="00EF2FE1"/>
    <w:rsid w:val="00EF3A28"/>
    <w:rsid w:val="00EF4312"/>
    <w:rsid w:val="00F008D7"/>
    <w:rsid w:val="00F014DE"/>
    <w:rsid w:val="00F01C12"/>
    <w:rsid w:val="00F06BE2"/>
    <w:rsid w:val="00F10419"/>
    <w:rsid w:val="00F10DCF"/>
    <w:rsid w:val="00F17AAB"/>
    <w:rsid w:val="00F240DC"/>
    <w:rsid w:val="00F25263"/>
    <w:rsid w:val="00F305D7"/>
    <w:rsid w:val="00F31086"/>
    <w:rsid w:val="00F349C7"/>
    <w:rsid w:val="00F367B8"/>
    <w:rsid w:val="00F37009"/>
    <w:rsid w:val="00F42552"/>
    <w:rsid w:val="00F4502D"/>
    <w:rsid w:val="00F45259"/>
    <w:rsid w:val="00F458B2"/>
    <w:rsid w:val="00F46BC3"/>
    <w:rsid w:val="00F4758D"/>
    <w:rsid w:val="00F5093B"/>
    <w:rsid w:val="00F51A97"/>
    <w:rsid w:val="00F53F29"/>
    <w:rsid w:val="00F5432F"/>
    <w:rsid w:val="00F55CB0"/>
    <w:rsid w:val="00F56AB2"/>
    <w:rsid w:val="00F57BCC"/>
    <w:rsid w:val="00F61C62"/>
    <w:rsid w:val="00F65D1D"/>
    <w:rsid w:val="00F70B2B"/>
    <w:rsid w:val="00F721D0"/>
    <w:rsid w:val="00F73542"/>
    <w:rsid w:val="00F73F1D"/>
    <w:rsid w:val="00F85FC4"/>
    <w:rsid w:val="00F872AB"/>
    <w:rsid w:val="00F87F65"/>
    <w:rsid w:val="00F97687"/>
    <w:rsid w:val="00FA1144"/>
    <w:rsid w:val="00FA16D4"/>
    <w:rsid w:val="00FA72DC"/>
    <w:rsid w:val="00FB39E2"/>
    <w:rsid w:val="00FB5604"/>
    <w:rsid w:val="00FB6E54"/>
    <w:rsid w:val="00FB7081"/>
    <w:rsid w:val="00FC3069"/>
    <w:rsid w:val="00FC32F7"/>
    <w:rsid w:val="00FD15B6"/>
    <w:rsid w:val="00FD3996"/>
    <w:rsid w:val="00FE2E80"/>
    <w:rsid w:val="00FE41EA"/>
    <w:rsid w:val="00FE537A"/>
    <w:rsid w:val="00FE5B02"/>
    <w:rsid w:val="00FE5BC2"/>
    <w:rsid w:val="00FE7486"/>
    <w:rsid w:val="00FF2241"/>
    <w:rsid w:val="00FF46B1"/>
    <w:rsid w:val="00FF7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16">
      <o:colormru v:ext="edit" colors="#fea706,#1b0004,#b91a3b,#d5c581,#d58981,#6fdf4a,#729ccd,#ddd"/>
    </o:shapedefaults>
    <o:shapelayout v:ext="edit">
      <o:idmap v:ext="edit" data="1"/>
    </o:shapelayout>
  </w:shapeDefaults>
  <w:decimalSymbol w:val=","/>
  <w:listSeparator w:val=";"/>
  <w15:chartTrackingRefBased/>
  <w15:docId w15:val="{16F7D71F-E349-4AE5-9208-EE63515F3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033772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1"/>
    <w:next w:val="dizantikaBodyText"/>
    <w:qFormat/>
    <w:rsid w:val="00330FBA"/>
    <w:pPr>
      <w:keepNext/>
      <w:spacing w:before="240" w:after="240"/>
      <w:outlineLvl w:val="0"/>
    </w:pPr>
    <w:rPr>
      <w:b/>
      <w:bCs/>
      <w:color w:val="020202"/>
      <w:kern w:val="20"/>
      <w:sz w:val="36"/>
      <w:szCs w:val="40"/>
    </w:rPr>
  </w:style>
  <w:style w:type="paragraph" w:styleId="21">
    <w:name w:val="heading 2"/>
    <w:basedOn w:val="a1"/>
    <w:next w:val="dizantikaBodyText"/>
    <w:qFormat/>
    <w:rsid w:val="00B35764"/>
    <w:pPr>
      <w:keepNext/>
      <w:spacing w:before="180" w:after="180"/>
      <w:outlineLvl w:val="1"/>
    </w:pPr>
    <w:rPr>
      <w:b/>
      <w:bCs/>
      <w:iCs/>
      <w:color w:val="020202"/>
      <w:kern w:val="24"/>
      <w:sz w:val="30"/>
      <w:szCs w:val="36"/>
    </w:rPr>
  </w:style>
  <w:style w:type="paragraph" w:styleId="31">
    <w:name w:val="heading 3"/>
    <w:basedOn w:val="a1"/>
    <w:next w:val="dizantikaBodyText"/>
    <w:link w:val="32"/>
    <w:qFormat/>
    <w:rsid w:val="00B35764"/>
    <w:pPr>
      <w:keepNext/>
      <w:spacing w:before="120" w:after="120"/>
      <w:outlineLvl w:val="2"/>
    </w:pPr>
    <w:rPr>
      <w:b/>
      <w:bCs/>
      <w:color w:val="020202"/>
      <w:kern w:val="24"/>
      <w:sz w:val="26"/>
      <w:szCs w:val="28"/>
      <w:u w:color="FEA706"/>
    </w:rPr>
  </w:style>
  <w:style w:type="paragraph" w:styleId="41">
    <w:name w:val="heading 4"/>
    <w:basedOn w:val="a1"/>
    <w:next w:val="dizantikaBodyText"/>
    <w:qFormat/>
    <w:rsid w:val="00B35764"/>
    <w:pPr>
      <w:keepNext/>
      <w:spacing w:before="80" w:after="80"/>
      <w:outlineLvl w:val="3"/>
    </w:pPr>
    <w:rPr>
      <w:b/>
      <w:bCs/>
      <w:color w:val="020202"/>
      <w:szCs w:val="28"/>
      <w:u w:color="0564B3"/>
    </w:rPr>
  </w:style>
  <w:style w:type="paragraph" w:styleId="51">
    <w:name w:val="heading 5"/>
    <w:basedOn w:val="a1"/>
    <w:next w:val="dizantikaBodyText"/>
    <w:qFormat/>
    <w:rsid w:val="00B35764"/>
    <w:pPr>
      <w:spacing w:before="80" w:after="80"/>
      <w:outlineLvl w:val="4"/>
    </w:pPr>
    <w:rPr>
      <w:b/>
      <w:bCs/>
      <w:iCs/>
      <w:color w:val="020202"/>
      <w:sz w:val="22"/>
      <w:szCs w:val="26"/>
      <w:u w:color="6FDF4A"/>
    </w:rPr>
  </w:style>
  <w:style w:type="paragraph" w:styleId="6">
    <w:name w:val="heading 6"/>
    <w:basedOn w:val="a1"/>
    <w:next w:val="a1"/>
    <w:qFormat/>
    <w:rsid w:val="00B3576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qFormat/>
    <w:rsid w:val="00B35764"/>
    <w:pPr>
      <w:spacing w:before="240" w:after="60"/>
      <w:outlineLvl w:val="6"/>
    </w:pPr>
  </w:style>
  <w:style w:type="paragraph" w:styleId="8">
    <w:name w:val="heading 8"/>
    <w:basedOn w:val="a1"/>
    <w:next w:val="a1"/>
    <w:qFormat/>
    <w:rsid w:val="00B35764"/>
    <w:pPr>
      <w:spacing w:before="240" w:after="60"/>
      <w:outlineLvl w:val="7"/>
    </w:pPr>
    <w:rPr>
      <w:i/>
      <w:iCs/>
    </w:rPr>
  </w:style>
  <w:style w:type="paragraph" w:styleId="9">
    <w:name w:val="heading 9"/>
    <w:basedOn w:val="a1"/>
    <w:next w:val="a1"/>
    <w:qFormat/>
    <w:rsid w:val="00B3576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semiHidden/>
    <w:rsid w:val="002B04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E-mail Signature"/>
    <w:basedOn w:val="a1"/>
    <w:semiHidden/>
    <w:rsid w:val="008B4346"/>
  </w:style>
  <w:style w:type="paragraph" w:styleId="a7">
    <w:name w:val="Subtitle"/>
    <w:basedOn w:val="a1"/>
    <w:qFormat/>
    <w:rsid w:val="008B4346"/>
    <w:pPr>
      <w:spacing w:after="60"/>
      <w:jc w:val="center"/>
      <w:outlineLvl w:val="1"/>
    </w:pPr>
    <w:rPr>
      <w:rFonts w:ascii="Arial" w:hAnsi="Arial" w:cs="Arial"/>
    </w:rPr>
  </w:style>
  <w:style w:type="paragraph" w:styleId="a8">
    <w:name w:val="Block Text"/>
    <w:basedOn w:val="a1"/>
    <w:semiHidden/>
    <w:rsid w:val="008B4346"/>
    <w:pPr>
      <w:spacing w:after="120"/>
      <w:ind w:left="1440" w:right="1440"/>
    </w:pPr>
  </w:style>
  <w:style w:type="paragraph" w:styleId="a9">
    <w:name w:val="Salutation"/>
    <w:basedOn w:val="a1"/>
    <w:next w:val="a1"/>
    <w:semiHidden/>
    <w:rsid w:val="008B4346"/>
  </w:style>
  <w:style w:type="character" w:styleId="aa">
    <w:name w:val="FollowedHyperlink"/>
    <w:semiHidden/>
    <w:rsid w:val="008B4346"/>
    <w:rPr>
      <w:rFonts w:ascii="Verdana" w:hAnsi="Verdana" w:cs="Times New Roman"/>
      <w:b/>
      <w:i w:val="0"/>
      <w:caps w:val="0"/>
      <w:smallCaps w:val="0"/>
      <w:color w:val="FEA706"/>
      <w:spacing w:val="0"/>
      <w:w w:val="100"/>
      <w:position w:val="0"/>
      <w:sz w:val="18"/>
      <w:u w:val="single" w:color="FEA706"/>
      <w:bdr w:val="none" w:sz="0" w:space="0" w:color="auto"/>
      <w:shd w:val="clear" w:color="auto" w:fill="auto"/>
    </w:rPr>
  </w:style>
  <w:style w:type="character" w:styleId="ab">
    <w:name w:val="Hyperlink"/>
    <w:rsid w:val="001905DC"/>
    <w:rPr>
      <w:rFonts w:ascii="Verdana" w:hAnsi="Verdana" w:cs="Times New Roman"/>
      <w:b/>
      <w:i w:val="0"/>
      <w:caps w:val="0"/>
      <w:smallCaps w:val="0"/>
      <w:color w:val="0564B3"/>
      <w:spacing w:val="0"/>
      <w:w w:val="100"/>
      <w:position w:val="0"/>
      <w:sz w:val="18"/>
      <w:u w:val="single" w:color="0564B3"/>
      <w:bdr w:val="none" w:sz="0" w:space="0" w:color="auto"/>
      <w:shd w:val="clear" w:color="auto" w:fill="auto"/>
      <w:lang w:val="en-US"/>
    </w:rPr>
  </w:style>
  <w:style w:type="paragraph" w:styleId="ac">
    <w:name w:val="footer"/>
    <w:basedOn w:val="a1"/>
    <w:semiHidden/>
    <w:rsid w:val="001C7504"/>
    <w:pPr>
      <w:tabs>
        <w:tab w:val="center" w:pos="4677"/>
        <w:tab w:val="right" w:pos="9355"/>
      </w:tabs>
      <w:jc w:val="right"/>
    </w:pPr>
    <w:rPr>
      <w:rFonts w:ascii="Verdana" w:hAnsi="Verdana"/>
      <w:color w:val="0564B3"/>
      <w:sz w:val="18"/>
    </w:rPr>
  </w:style>
  <w:style w:type="character" w:styleId="ad">
    <w:name w:val="page number"/>
    <w:semiHidden/>
    <w:rsid w:val="001C7504"/>
    <w:rPr>
      <w:rFonts w:ascii="Verdana" w:hAnsi="Verdana" w:cs="Times New Roman"/>
      <w:b w:val="0"/>
      <w:i/>
      <w:caps w:val="0"/>
      <w:smallCaps w:val="0"/>
      <w:color w:val="808080"/>
      <w:spacing w:val="0"/>
      <w:w w:val="100"/>
      <w:position w:val="0"/>
      <w:sz w:val="17"/>
      <w:u w:val="none"/>
      <w:bdr w:val="none" w:sz="0" w:space="0" w:color="auto"/>
      <w:shd w:val="clear" w:color="auto" w:fill="auto"/>
    </w:rPr>
  </w:style>
  <w:style w:type="paragraph" w:styleId="10">
    <w:name w:val="toc 1"/>
    <w:basedOn w:val="a1"/>
    <w:next w:val="a1"/>
    <w:semiHidden/>
    <w:rsid w:val="002D3FBF"/>
    <w:pPr>
      <w:spacing w:before="120" w:after="120"/>
    </w:pPr>
    <w:rPr>
      <w:rFonts w:ascii="Arial" w:hAnsi="Arial" w:cs="Arial"/>
      <w:smallCaps/>
      <w:color w:val="0564B3"/>
    </w:rPr>
  </w:style>
  <w:style w:type="paragraph" w:styleId="22">
    <w:name w:val="toc 2"/>
    <w:basedOn w:val="a1"/>
    <w:next w:val="a1"/>
    <w:semiHidden/>
    <w:rsid w:val="002D3FBF"/>
    <w:pPr>
      <w:spacing w:before="120" w:after="120"/>
      <w:ind w:left="400"/>
    </w:pPr>
    <w:rPr>
      <w:rFonts w:ascii="Arial" w:hAnsi="Arial" w:cs="Arial"/>
      <w:color w:val="333333"/>
      <w:sz w:val="22"/>
    </w:rPr>
  </w:style>
  <w:style w:type="paragraph" w:styleId="33">
    <w:name w:val="toc 3"/>
    <w:basedOn w:val="a1"/>
    <w:next w:val="a1"/>
    <w:semiHidden/>
    <w:rsid w:val="002D3FBF"/>
    <w:pPr>
      <w:spacing w:before="120" w:after="120"/>
      <w:ind w:left="800"/>
    </w:pPr>
    <w:rPr>
      <w:rFonts w:ascii="Arial" w:hAnsi="Arial" w:cs="Arial"/>
      <w:color w:val="333333"/>
      <w:sz w:val="20"/>
    </w:rPr>
  </w:style>
  <w:style w:type="paragraph" w:styleId="ae">
    <w:name w:val="toa heading"/>
    <w:basedOn w:val="a1"/>
    <w:next w:val="a1"/>
    <w:semiHidden/>
    <w:rsid w:val="00614C6F"/>
    <w:pPr>
      <w:spacing w:before="120"/>
    </w:pPr>
    <w:rPr>
      <w:rFonts w:ascii="Arial" w:hAnsi="Arial" w:cs="Arial"/>
      <w:b/>
      <w:bCs/>
    </w:rPr>
  </w:style>
  <w:style w:type="character" w:styleId="af">
    <w:name w:val="endnote reference"/>
    <w:semiHidden/>
    <w:rsid w:val="00614C6F"/>
    <w:rPr>
      <w:vertAlign w:val="superscript"/>
    </w:rPr>
  </w:style>
  <w:style w:type="character" w:styleId="af0">
    <w:name w:val="annotation reference"/>
    <w:semiHidden/>
    <w:rsid w:val="00614C6F"/>
    <w:rPr>
      <w:sz w:val="16"/>
      <w:szCs w:val="16"/>
    </w:rPr>
  </w:style>
  <w:style w:type="character" w:styleId="af1">
    <w:name w:val="footnote reference"/>
    <w:semiHidden/>
    <w:rsid w:val="00614C6F"/>
    <w:rPr>
      <w:rFonts w:ascii="Verdana" w:hAnsi="Verdana" w:cs="Tahoma"/>
      <w:b w:val="0"/>
      <w:i w:val="0"/>
      <w:caps w:val="0"/>
      <w:smallCaps w:val="0"/>
      <w:color w:val="FEA706"/>
      <w:spacing w:val="0"/>
      <w:w w:val="100"/>
      <w:position w:val="0"/>
      <w:sz w:val="18"/>
      <w:u w:val="none"/>
      <w:bdr w:val="none" w:sz="0" w:space="0" w:color="auto"/>
      <w:shd w:val="clear" w:color="auto" w:fill="auto"/>
      <w:vertAlign w:val="superscript"/>
    </w:rPr>
  </w:style>
  <w:style w:type="paragraph" w:styleId="af2">
    <w:name w:val="caption"/>
    <w:basedOn w:val="a1"/>
    <w:next w:val="a1"/>
    <w:qFormat/>
    <w:rsid w:val="00614C6F"/>
    <w:pPr>
      <w:spacing w:before="120" w:after="120"/>
    </w:pPr>
    <w:rPr>
      <w:b/>
      <w:bCs/>
      <w:sz w:val="20"/>
      <w:szCs w:val="20"/>
    </w:rPr>
  </w:style>
  <w:style w:type="paragraph" w:styleId="42">
    <w:name w:val="toc 4"/>
    <w:basedOn w:val="a1"/>
    <w:next w:val="a1"/>
    <w:semiHidden/>
    <w:rsid w:val="00614C6F"/>
    <w:pPr>
      <w:spacing w:before="120" w:after="120"/>
      <w:ind w:left="1200"/>
    </w:pPr>
    <w:rPr>
      <w:rFonts w:ascii="Arial" w:hAnsi="Arial" w:cs="Arial"/>
      <w:i/>
      <w:color w:val="333333"/>
      <w:sz w:val="18"/>
    </w:rPr>
  </w:style>
  <w:style w:type="paragraph" w:styleId="52">
    <w:name w:val="toc 5"/>
    <w:basedOn w:val="a1"/>
    <w:next w:val="a1"/>
    <w:semiHidden/>
    <w:rsid w:val="00614C6F"/>
    <w:pPr>
      <w:spacing w:before="120" w:after="120"/>
      <w:ind w:left="1600"/>
    </w:pPr>
    <w:rPr>
      <w:rFonts w:ascii="Arial" w:hAnsi="Arial" w:cs="Arial"/>
      <w:i/>
      <w:color w:val="333333"/>
      <w:sz w:val="16"/>
    </w:rPr>
  </w:style>
  <w:style w:type="paragraph" w:styleId="60">
    <w:name w:val="toc 6"/>
    <w:basedOn w:val="a1"/>
    <w:next w:val="a1"/>
    <w:semiHidden/>
    <w:rsid w:val="00614C6F"/>
    <w:pPr>
      <w:spacing w:before="120" w:after="120"/>
      <w:ind w:left="400"/>
    </w:pPr>
    <w:rPr>
      <w:i/>
      <w:color w:val="020202"/>
      <w:sz w:val="16"/>
    </w:rPr>
  </w:style>
  <w:style w:type="paragraph" w:styleId="70">
    <w:name w:val="toc 7"/>
    <w:basedOn w:val="a1"/>
    <w:next w:val="a1"/>
    <w:semiHidden/>
    <w:rsid w:val="00614C6F"/>
    <w:pPr>
      <w:ind w:left="1440"/>
    </w:pPr>
  </w:style>
  <w:style w:type="paragraph" w:styleId="80">
    <w:name w:val="toc 8"/>
    <w:basedOn w:val="a1"/>
    <w:next w:val="a1"/>
    <w:semiHidden/>
    <w:rsid w:val="00614C6F"/>
    <w:pPr>
      <w:ind w:left="1680"/>
    </w:pPr>
  </w:style>
  <w:style w:type="paragraph" w:styleId="90">
    <w:name w:val="toc 9"/>
    <w:basedOn w:val="a1"/>
    <w:next w:val="a1"/>
    <w:semiHidden/>
    <w:rsid w:val="00614C6F"/>
    <w:pPr>
      <w:ind w:left="1920"/>
    </w:pPr>
  </w:style>
  <w:style w:type="paragraph" w:styleId="af3">
    <w:name w:val="table of figures"/>
    <w:basedOn w:val="a1"/>
    <w:next w:val="a1"/>
    <w:semiHidden/>
    <w:rsid w:val="00614C6F"/>
    <w:pPr>
      <w:ind w:left="480" w:hanging="480"/>
    </w:pPr>
  </w:style>
  <w:style w:type="paragraph" w:styleId="af4">
    <w:name w:val="Document Map"/>
    <w:basedOn w:val="a1"/>
    <w:semiHidden/>
    <w:rsid w:val="00614C6F"/>
    <w:pPr>
      <w:shd w:val="clear" w:color="auto" w:fill="000080"/>
    </w:pPr>
    <w:rPr>
      <w:rFonts w:ascii="Tahoma" w:hAnsi="Tahoma" w:cs="Tahoma"/>
    </w:rPr>
  </w:style>
  <w:style w:type="paragraph" w:styleId="af5">
    <w:name w:val="table of authorities"/>
    <w:basedOn w:val="a1"/>
    <w:next w:val="a1"/>
    <w:semiHidden/>
    <w:rsid w:val="00614C6F"/>
    <w:pPr>
      <w:ind w:left="240" w:hanging="240"/>
    </w:pPr>
  </w:style>
  <w:style w:type="paragraph" w:styleId="af6">
    <w:name w:val="Balloon Text"/>
    <w:basedOn w:val="a1"/>
    <w:semiHidden/>
    <w:rsid w:val="00614C6F"/>
    <w:rPr>
      <w:rFonts w:ascii="Tahoma" w:hAnsi="Tahoma" w:cs="Tahoma"/>
      <w:sz w:val="16"/>
      <w:szCs w:val="16"/>
    </w:rPr>
  </w:style>
  <w:style w:type="paragraph" w:styleId="af7">
    <w:name w:val="endnote text"/>
    <w:basedOn w:val="a1"/>
    <w:semiHidden/>
    <w:rsid w:val="00614C6F"/>
    <w:pPr>
      <w:ind w:right="380"/>
    </w:pPr>
    <w:rPr>
      <w:rFonts w:ascii="Verdana" w:hAnsi="Verdana"/>
      <w:color w:val="808080"/>
      <w:sz w:val="15"/>
      <w:szCs w:val="20"/>
    </w:rPr>
  </w:style>
  <w:style w:type="paragraph" w:styleId="af8">
    <w:name w:val="macro"/>
    <w:semiHidden/>
    <w:rsid w:val="00614C6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af9">
    <w:name w:val="annotation text"/>
    <w:basedOn w:val="a1"/>
    <w:semiHidden/>
    <w:rsid w:val="00614C6F"/>
    <w:rPr>
      <w:sz w:val="20"/>
      <w:szCs w:val="20"/>
    </w:rPr>
  </w:style>
  <w:style w:type="paragraph" w:styleId="afa">
    <w:name w:val="footnote text"/>
    <w:basedOn w:val="a1"/>
    <w:semiHidden/>
    <w:rsid w:val="00614C6F"/>
    <w:pPr>
      <w:ind w:right="380"/>
    </w:pPr>
    <w:rPr>
      <w:rFonts w:ascii="Verdana" w:hAnsi="Verdana"/>
      <w:color w:val="808080"/>
      <w:sz w:val="15"/>
      <w:szCs w:val="20"/>
    </w:rPr>
  </w:style>
  <w:style w:type="paragraph" w:styleId="afb">
    <w:name w:val="annotation subject"/>
    <w:basedOn w:val="af9"/>
    <w:next w:val="af9"/>
    <w:semiHidden/>
    <w:rsid w:val="00614C6F"/>
    <w:rPr>
      <w:b/>
      <w:bCs/>
    </w:rPr>
  </w:style>
  <w:style w:type="paragraph" w:styleId="11">
    <w:name w:val="index 1"/>
    <w:basedOn w:val="a1"/>
    <w:next w:val="a1"/>
    <w:autoRedefine/>
    <w:semiHidden/>
    <w:rsid w:val="00614C6F"/>
    <w:pPr>
      <w:ind w:left="240" w:hanging="240"/>
    </w:pPr>
  </w:style>
  <w:style w:type="paragraph" w:styleId="afc">
    <w:name w:val="index heading"/>
    <w:basedOn w:val="a1"/>
    <w:next w:val="11"/>
    <w:semiHidden/>
    <w:rsid w:val="00614C6F"/>
    <w:rPr>
      <w:rFonts w:ascii="Arial" w:hAnsi="Arial" w:cs="Arial"/>
      <w:b/>
      <w:bCs/>
    </w:rPr>
  </w:style>
  <w:style w:type="paragraph" w:styleId="23">
    <w:name w:val="index 2"/>
    <w:basedOn w:val="a1"/>
    <w:next w:val="a1"/>
    <w:autoRedefine/>
    <w:semiHidden/>
    <w:rsid w:val="00614C6F"/>
    <w:pPr>
      <w:ind w:left="480" w:hanging="240"/>
    </w:pPr>
  </w:style>
  <w:style w:type="paragraph" w:styleId="34">
    <w:name w:val="index 3"/>
    <w:basedOn w:val="a1"/>
    <w:next w:val="a1"/>
    <w:autoRedefine/>
    <w:semiHidden/>
    <w:rsid w:val="00614C6F"/>
    <w:pPr>
      <w:ind w:left="720" w:hanging="240"/>
    </w:pPr>
  </w:style>
  <w:style w:type="paragraph" w:styleId="43">
    <w:name w:val="index 4"/>
    <w:basedOn w:val="a1"/>
    <w:next w:val="a1"/>
    <w:autoRedefine/>
    <w:semiHidden/>
    <w:rsid w:val="00614C6F"/>
    <w:pPr>
      <w:ind w:left="960" w:hanging="240"/>
    </w:pPr>
  </w:style>
  <w:style w:type="paragraph" w:styleId="53">
    <w:name w:val="index 5"/>
    <w:basedOn w:val="a1"/>
    <w:next w:val="a1"/>
    <w:autoRedefine/>
    <w:semiHidden/>
    <w:rsid w:val="00614C6F"/>
    <w:pPr>
      <w:ind w:left="1200" w:hanging="240"/>
    </w:pPr>
  </w:style>
  <w:style w:type="paragraph" w:styleId="61">
    <w:name w:val="index 6"/>
    <w:basedOn w:val="a1"/>
    <w:next w:val="a1"/>
    <w:autoRedefine/>
    <w:semiHidden/>
    <w:rsid w:val="00614C6F"/>
    <w:pPr>
      <w:ind w:left="1440" w:hanging="240"/>
    </w:pPr>
  </w:style>
  <w:style w:type="paragraph" w:styleId="71">
    <w:name w:val="index 7"/>
    <w:basedOn w:val="a1"/>
    <w:next w:val="a1"/>
    <w:autoRedefine/>
    <w:semiHidden/>
    <w:rsid w:val="00614C6F"/>
    <w:pPr>
      <w:ind w:left="1680" w:hanging="240"/>
    </w:pPr>
  </w:style>
  <w:style w:type="paragraph" w:styleId="81">
    <w:name w:val="index 8"/>
    <w:basedOn w:val="a1"/>
    <w:next w:val="a1"/>
    <w:autoRedefine/>
    <w:semiHidden/>
    <w:rsid w:val="00614C6F"/>
    <w:pPr>
      <w:ind w:left="1920" w:hanging="240"/>
    </w:pPr>
  </w:style>
  <w:style w:type="paragraph" w:styleId="91">
    <w:name w:val="index 9"/>
    <w:basedOn w:val="a1"/>
    <w:next w:val="a1"/>
    <w:autoRedefine/>
    <w:semiHidden/>
    <w:rsid w:val="00614C6F"/>
    <w:pPr>
      <w:ind w:left="2160" w:hanging="240"/>
    </w:pPr>
  </w:style>
  <w:style w:type="paragraph" w:customStyle="1" w:styleId="dizantikaBodyText">
    <w:name w:val="dizantika&gt; BodyText"/>
    <w:basedOn w:val="a1"/>
    <w:link w:val="dizantikaBodyText0"/>
    <w:rsid w:val="008659CB"/>
    <w:pPr>
      <w:spacing w:before="200" w:after="200" w:line="260" w:lineRule="auto"/>
      <w:jc w:val="both"/>
    </w:pPr>
    <w:rPr>
      <w:rFonts w:ascii="Verdana" w:hAnsi="Verdana"/>
      <w:color w:val="333333"/>
      <w:sz w:val="18"/>
    </w:rPr>
  </w:style>
  <w:style w:type="character" w:customStyle="1" w:styleId="dizantikaBodyText0">
    <w:name w:val="dizantika&gt; BodyText Знак Знак"/>
    <w:link w:val="dizantikaBodyText"/>
    <w:rsid w:val="008659CB"/>
    <w:rPr>
      <w:rFonts w:ascii="Verdana" w:hAnsi="Verdana"/>
      <w:color w:val="333333"/>
      <w:sz w:val="18"/>
      <w:szCs w:val="24"/>
      <w:lang w:val="ru-RU" w:eastAsia="ru-RU" w:bidi="ar-SA"/>
    </w:rPr>
  </w:style>
  <w:style w:type="paragraph" w:customStyle="1" w:styleId="dizantikaNumList">
    <w:name w:val="dizantika&gt; NumList"/>
    <w:basedOn w:val="a"/>
    <w:rsid w:val="00E17DF8"/>
    <w:pPr>
      <w:numPr>
        <w:numId w:val="16"/>
      </w:numPr>
      <w:spacing w:after="80"/>
      <w:ind w:left="400" w:firstLine="0"/>
    </w:pPr>
    <w:rPr>
      <w:rFonts w:ascii="Verdana" w:hAnsi="Verdana"/>
      <w:color w:val="333333"/>
      <w:sz w:val="18"/>
    </w:rPr>
  </w:style>
  <w:style w:type="paragraph" w:customStyle="1" w:styleId="dizantikaMarkList">
    <w:name w:val="dizantika&gt; MarkList"/>
    <w:basedOn w:val="afd"/>
    <w:rsid w:val="002053BF"/>
    <w:pPr>
      <w:numPr>
        <w:numId w:val="5"/>
      </w:numPr>
      <w:spacing w:after="80"/>
      <w:ind w:left="400" w:firstLine="0"/>
    </w:pPr>
    <w:rPr>
      <w:rFonts w:ascii="Verdana" w:hAnsi="Verdana"/>
      <w:color w:val="333333"/>
      <w:sz w:val="18"/>
    </w:rPr>
  </w:style>
  <w:style w:type="paragraph" w:styleId="a">
    <w:name w:val="List Number"/>
    <w:basedOn w:val="a1"/>
    <w:semiHidden/>
    <w:rsid w:val="009B7300"/>
    <w:pPr>
      <w:numPr>
        <w:numId w:val="2"/>
      </w:numPr>
    </w:pPr>
  </w:style>
  <w:style w:type="paragraph" w:customStyle="1" w:styleId="dizantikaTitle">
    <w:name w:val="dizantika&gt; Title"/>
    <w:basedOn w:val="a1"/>
    <w:next w:val="dizantikaBodyText"/>
    <w:rsid w:val="00C76CF8"/>
    <w:pPr>
      <w:pBdr>
        <w:bottom w:val="single" w:sz="18" w:space="0" w:color="FEA706"/>
      </w:pBdr>
      <w:spacing w:before="600" w:after="200"/>
    </w:pPr>
    <w:rPr>
      <w:rFonts w:ascii="Arial" w:hAnsi="Arial" w:cs="Arial"/>
      <w:b/>
      <w:smallCaps/>
      <w:color w:val="0564B3"/>
      <w:spacing w:val="-10"/>
      <w:kern w:val="32"/>
      <w:sz w:val="80"/>
      <w:szCs w:val="80"/>
    </w:rPr>
  </w:style>
  <w:style w:type="paragraph" w:styleId="afd">
    <w:name w:val="List Bullet"/>
    <w:basedOn w:val="a1"/>
    <w:autoRedefine/>
    <w:semiHidden/>
    <w:rsid w:val="008C05F1"/>
  </w:style>
  <w:style w:type="paragraph" w:customStyle="1" w:styleId="dizantikaAnnouncement">
    <w:name w:val="dizantika&gt; Announcement"/>
    <w:basedOn w:val="a1"/>
    <w:next w:val="dizantikaBodyText"/>
    <w:rsid w:val="00A16DC6"/>
    <w:pPr>
      <w:pBdr>
        <w:top w:val="single" w:sz="2" w:space="4" w:color="EBF3FB"/>
        <w:bottom w:val="single" w:sz="8" w:space="4" w:color="EBF3FB"/>
      </w:pBdr>
      <w:shd w:val="clear" w:color="auto" w:fill="EBF3FB"/>
      <w:spacing w:before="120" w:after="120"/>
      <w:jc w:val="both"/>
    </w:pPr>
    <w:rPr>
      <w:rFonts w:ascii="Verdana" w:hAnsi="Verdana"/>
      <w:color w:val="0564B3"/>
      <w:sz w:val="18"/>
      <w:lang w:val="en-US"/>
    </w:rPr>
  </w:style>
  <w:style w:type="character" w:customStyle="1" w:styleId="dizantikaExplanatory">
    <w:name w:val="dizantika&gt; Explanatory"/>
    <w:rsid w:val="00A16DC6"/>
    <w:rPr>
      <w:rFonts w:ascii="Verdana" w:hAnsi="Verdana"/>
      <w:b w:val="0"/>
      <w:i/>
      <w:caps w:val="0"/>
      <w:smallCaps w:val="0"/>
      <w:color w:val="808080"/>
      <w:spacing w:val="0"/>
      <w:w w:val="100"/>
      <w:position w:val="0"/>
      <w:sz w:val="18"/>
      <w:u w:val="none"/>
      <w:bdr w:val="none" w:sz="0" w:space="0" w:color="auto"/>
      <w:shd w:val="clear" w:color="auto" w:fill="auto"/>
    </w:rPr>
  </w:style>
  <w:style w:type="character" w:customStyle="1" w:styleId="dizantikaIntroduction">
    <w:name w:val="dizantika&gt; Introduction"/>
    <w:rsid w:val="00A16DC6"/>
    <w:rPr>
      <w:rFonts w:ascii="Verdana" w:hAnsi="Verdana" w:cs="Times New Roman"/>
      <w:b/>
      <w:i w:val="0"/>
      <w:caps w:val="0"/>
      <w:smallCaps w:val="0"/>
      <w:color w:val="333333"/>
      <w:spacing w:val="0"/>
      <w:w w:val="100"/>
      <w:position w:val="0"/>
      <w:sz w:val="18"/>
      <w:u w:val="none" w:color="A1C4EC"/>
      <w:bdr w:val="none" w:sz="0" w:space="0" w:color="auto"/>
      <w:shd w:val="clear" w:color="auto" w:fill="F1F1F1"/>
    </w:rPr>
  </w:style>
  <w:style w:type="paragraph" w:customStyle="1" w:styleId="dizantikaFAQQuestion">
    <w:name w:val="dizantika&gt; FAQ Question"/>
    <w:basedOn w:val="a1"/>
    <w:next w:val="dizantikaFAQAnswer"/>
    <w:rsid w:val="00B10AE9"/>
    <w:pPr>
      <w:shd w:val="clear" w:color="auto" w:fill="F1F1F1"/>
      <w:spacing w:before="360" w:after="120"/>
      <w:outlineLvl w:val="5"/>
    </w:pPr>
    <w:rPr>
      <w:rFonts w:ascii="Verdana" w:hAnsi="Verdana"/>
      <w:b/>
      <w:color w:val="0564B3"/>
      <w:sz w:val="19"/>
    </w:rPr>
  </w:style>
  <w:style w:type="paragraph" w:customStyle="1" w:styleId="dizantikaFAQAnswer">
    <w:name w:val="dizantika&gt; FAQ Answer"/>
    <w:basedOn w:val="a1"/>
    <w:rsid w:val="0024352C"/>
    <w:pPr>
      <w:spacing w:after="120"/>
      <w:ind w:left="600"/>
      <w:jc w:val="both"/>
    </w:pPr>
    <w:rPr>
      <w:rFonts w:ascii="Verdana" w:hAnsi="Verdana"/>
      <w:color w:val="333333"/>
      <w:sz w:val="18"/>
    </w:rPr>
  </w:style>
  <w:style w:type="character" w:customStyle="1" w:styleId="dizantikaWeakAccent">
    <w:name w:val="dizantika&gt; Weak Accent"/>
    <w:rsid w:val="0024352C"/>
    <w:rPr>
      <w:rFonts w:ascii="Verdana" w:hAnsi="Verdana"/>
      <w:b w:val="0"/>
      <w:i w:val="0"/>
      <w:caps w:val="0"/>
      <w:smallCaps w:val="0"/>
      <w:color w:val="333333"/>
      <w:spacing w:val="0"/>
      <w:w w:val="100"/>
      <w:position w:val="0"/>
      <w:sz w:val="18"/>
      <w:u w:val="none"/>
      <w:bdr w:val="none" w:sz="0" w:space="0" w:color="auto"/>
      <w:shd w:val="clear" w:color="auto" w:fill="FEF4E1"/>
    </w:rPr>
  </w:style>
  <w:style w:type="character" w:customStyle="1" w:styleId="dizantikaStrongAccent">
    <w:name w:val="dizantika&gt; Strong Accent"/>
    <w:rsid w:val="0024352C"/>
    <w:rPr>
      <w:rFonts w:ascii="Verdana" w:hAnsi="Verdana" w:cs="Times New Roman"/>
      <w:b/>
      <w:i w:val="0"/>
      <w:caps w:val="0"/>
      <w:smallCaps w:val="0"/>
      <w:color w:val="FFFFFF"/>
      <w:spacing w:val="0"/>
      <w:w w:val="100"/>
      <w:position w:val="0"/>
      <w:sz w:val="18"/>
      <w:u w:val="none" w:color="FF6600"/>
      <w:bdr w:val="none" w:sz="0" w:space="0" w:color="auto"/>
      <w:shd w:val="clear" w:color="auto" w:fill="0564B3"/>
    </w:rPr>
  </w:style>
  <w:style w:type="paragraph" w:customStyle="1" w:styleId="dizantikaCitationExample">
    <w:name w:val="dizantika&gt; Citation Example"/>
    <w:basedOn w:val="a1"/>
    <w:next w:val="dizantikaBodyText"/>
    <w:rsid w:val="0024352C"/>
    <w:pPr>
      <w:pBdr>
        <w:top w:val="single" w:sz="2" w:space="6" w:color="FEA706"/>
        <w:left w:val="single" w:sz="2" w:space="10" w:color="FFFFFF"/>
        <w:bottom w:val="single" w:sz="2" w:space="6" w:color="FEA706"/>
        <w:right w:val="single" w:sz="2" w:space="10" w:color="FFFFFF"/>
      </w:pBdr>
      <w:shd w:val="clear" w:color="auto" w:fill="FFFFFF"/>
      <w:spacing w:before="200" w:after="200"/>
      <w:ind w:left="700" w:right="700"/>
      <w:jc w:val="both"/>
    </w:pPr>
    <w:rPr>
      <w:rFonts w:ascii="Verdana" w:hAnsi="Verdana"/>
      <w:color w:val="0564B3"/>
      <w:sz w:val="18"/>
    </w:rPr>
  </w:style>
  <w:style w:type="paragraph" w:customStyle="1" w:styleId="dizantikaSignatureCitation">
    <w:name w:val="dizantika&gt; Signature Citation"/>
    <w:basedOn w:val="dizantikaCitationExample"/>
    <w:next w:val="dizantikaBodyText"/>
    <w:rsid w:val="000E0B44"/>
    <w:pPr>
      <w:jc w:val="right"/>
    </w:pPr>
    <w:rPr>
      <w:b/>
    </w:rPr>
  </w:style>
  <w:style w:type="paragraph" w:customStyle="1" w:styleId="dizantikaDate">
    <w:name w:val="dizantika&gt; Date"/>
    <w:basedOn w:val="a1"/>
    <w:next w:val="dizantikaBodyText"/>
    <w:rsid w:val="00183128"/>
    <w:rPr>
      <w:rFonts w:ascii="Verdana" w:hAnsi="Verdana"/>
      <w:b/>
      <w:color w:val="808080"/>
      <w:sz w:val="18"/>
    </w:rPr>
  </w:style>
  <w:style w:type="paragraph" w:customStyle="1" w:styleId="dizantikaSignatureLetter">
    <w:name w:val="dizantika&gt; Signature Letter"/>
    <w:basedOn w:val="a1"/>
    <w:rsid w:val="00183128"/>
    <w:pPr>
      <w:pBdr>
        <w:top w:val="single" w:sz="4" w:space="8" w:color="BEBEBE"/>
      </w:pBdr>
      <w:spacing w:before="40" w:after="40"/>
      <w:ind w:left="5400"/>
      <w:jc w:val="right"/>
    </w:pPr>
    <w:rPr>
      <w:rFonts w:ascii="Verdana" w:hAnsi="Verdana"/>
      <w:b/>
      <w:color w:val="808080"/>
      <w:sz w:val="18"/>
    </w:rPr>
  </w:style>
  <w:style w:type="paragraph" w:customStyle="1" w:styleId="dizantikaAddressee">
    <w:name w:val="dizantika&gt; Addressee"/>
    <w:basedOn w:val="a1"/>
    <w:rsid w:val="0010113D"/>
    <w:pPr>
      <w:pBdr>
        <w:bottom w:val="single" w:sz="2" w:space="8" w:color="BEBEBE"/>
      </w:pBdr>
      <w:ind w:left="5400"/>
      <w:jc w:val="right"/>
    </w:pPr>
    <w:rPr>
      <w:rFonts w:ascii="Verdana" w:hAnsi="Verdana"/>
      <w:i/>
      <w:color w:val="333333"/>
      <w:sz w:val="18"/>
    </w:rPr>
  </w:style>
  <w:style w:type="table" w:customStyle="1" w:styleId="dizantikaUsualTable">
    <w:name w:val="dizantika&gt; Usual Table"/>
    <w:basedOn w:val="a5"/>
    <w:rsid w:val="00423A0F"/>
    <w:pPr>
      <w:spacing w:before="40" w:after="40"/>
      <w:jc w:val="center"/>
    </w:pPr>
    <w:rPr>
      <w:rFonts w:ascii="Verdana" w:hAnsi="Verdana"/>
      <w:color w:val="333333"/>
      <w:sz w:val="18"/>
    </w:rPr>
    <w:tblPr>
      <w:tblBorders>
        <w:top w:val="single" w:sz="2" w:space="0" w:color="BEBEBE"/>
        <w:left w:val="single" w:sz="2" w:space="0" w:color="BEBEBE"/>
        <w:bottom w:val="single" w:sz="2" w:space="0" w:color="BEBEBE"/>
        <w:right w:val="single" w:sz="2" w:space="0" w:color="BEBEBE"/>
        <w:insideH w:val="single" w:sz="2" w:space="0" w:color="BEBEBE"/>
        <w:insideV w:val="single" w:sz="2" w:space="0" w:color="BEBEBE"/>
      </w:tblBorders>
    </w:tblPr>
    <w:tcPr>
      <w:shd w:val="clear" w:color="auto" w:fill="auto"/>
      <w:tcMar>
        <w:top w:w="40" w:type="dxa"/>
        <w:left w:w="40" w:type="dxa"/>
        <w:bottom w:w="40" w:type="dxa"/>
        <w:right w:w="40" w:type="dxa"/>
      </w:tcMar>
      <w:vAlign w:val="center"/>
    </w:tcPr>
    <w:tblStylePr w:type="firstRow">
      <w:rPr>
        <w:rFonts w:ascii="Arial" w:hAnsi="Arial" w:cs="Arial"/>
        <w:b/>
        <w:color w:val="FFFFFF"/>
        <w:sz w:val="19"/>
      </w:rPr>
      <w:tblPr/>
      <w:trPr>
        <w:tblHeader/>
      </w:trPr>
      <w:tcPr>
        <w:tcBorders>
          <w:top w:val="single" w:sz="2" w:space="0" w:color="0564B3"/>
          <w:left w:val="single" w:sz="2" w:space="0" w:color="0564B3"/>
          <w:bottom w:val="single" w:sz="2" w:space="0" w:color="0564B3"/>
          <w:right w:val="single" w:sz="2" w:space="0" w:color="0564B3"/>
          <w:insideH w:val="single" w:sz="2" w:space="0" w:color="FEA706"/>
          <w:insideV w:val="single" w:sz="2" w:space="0" w:color="0564B3"/>
        </w:tcBorders>
        <w:shd w:val="clear" w:color="auto" w:fill="0564B3"/>
      </w:tcPr>
    </w:tblStylePr>
    <w:tblStylePr w:type="lastRow">
      <w:rPr>
        <w:b/>
        <w:color w:val="0564B3"/>
      </w:rPr>
      <w:tblPr/>
      <w:tcPr>
        <w:tcBorders>
          <w:top w:val="single" w:sz="2" w:space="0" w:color="BEBEBE"/>
          <w:left w:val="single" w:sz="2" w:space="0" w:color="BEBEBE"/>
          <w:bottom w:val="single" w:sz="2" w:space="0" w:color="BEBEBE"/>
          <w:right w:val="single" w:sz="2" w:space="0" w:color="BEBEBE"/>
          <w:insideH w:val="single" w:sz="2" w:space="0" w:color="BEBEBE"/>
          <w:insideV w:val="single" w:sz="2" w:space="0" w:color="BEBEBE"/>
        </w:tcBorders>
        <w:shd w:val="clear" w:color="auto" w:fill="FEE4B3"/>
      </w:tcPr>
    </w:tblStylePr>
    <w:tblStylePr w:type="firstCol">
      <w:rPr>
        <w:b/>
        <w:color w:val="0564B3"/>
      </w:rPr>
      <w:tblPr/>
      <w:tcPr>
        <w:tcBorders>
          <w:top w:val="single" w:sz="2" w:space="0" w:color="BEBEBE"/>
          <w:left w:val="single" w:sz="2" w:space="0" w:color="BEBEBE"/>
          <w:bottom w:val="single" w:sz="2" w:space="0" w:color="BEBEBE"/>
          <w:right w:val="single" w:sz="2" w:space="0" w:color="BEBEBE"/>
          <w:insideH w:val="single" w:sz="2" w:space="0" w:color="BEBEBE"/>
          <w:insideV w:val="single" w:sz="2" w:space="0" w:color="BEBEBE"/>
        </w:tcBorders>
        <w:shd w:val="clear" w:color="auto" w:fill="EBF3FB"/>
      </w:tcPr>
    </w:tblStylePr>
    <w:tblStylePr w:type="lastCol">
      <w:rPr>
        <w:b/>
        <w:color w:val="0564B3"/>
      </w:rPr>
      <w:tblPr/>
      <w:tcPr>
        <w:tcBorders>
          <w:top w:val="single" w:sz="2" w:space="0" w:color="BEBEBE"/>
          <w:left w:val="single" w:sz="2" w:space="0" w:color="BEBEBE"/>
          <w:bottom w:val="single" w:sz="2" w:space="0" w:color="BEBEBE"/>
          <w:right w:val="single" w:sz="2" w:space="0" w:color="BEBEBE"/>
          <w:insideH w:val="single" w:sz="2" w:space="0" w:color="BEBEBE"/>
          <w:insideV w:val="single" w:sz="2" w:space="0" w:color="BEBEBE"/>
        </w:tcBorders>
      </w:tcPr>
    </w:tblStylePr>
  </w:style>
  <w:style w:type="table" w:customStyle="1" w:styleId="dizantikaEasyTable">
    <w:name w:val="dizantika&gt; Easy Table"/>
    <w:basedOn w:val="a5"/>
    <w:rsid w:val="003F7DDA"/>
    <w:pPr>
      <w:spacing w:before="40" w:after="40"/>
      <w:jc w:val="center"/>
    </w:pPr>
    <w:rPr>
      <w:rFonts w:ascii="Verdana" w:hAnsi="Verdana"/>
      <w:color w:val="333333"/>
      <w:sz w:val="18"/>
    </w:rPr>
    <w:tblPr>
      <w:tblBorders>
        <w:top w:val="single" w:sz="4" w:space="0" w:color="0564B3"/>
        <w:left w:val="single" w:sz="2" w:space="0" w:color="FFFFFF"/>
        <w:bottom w:val="single" w:sz="4" w:space="0" w:color="0564B3"/>
        <w:right w:val="single" w:sz="2" w:space="0" w:color="FFFFFF"/>
        <w:insideH w:val="none" w:sz="0" w:space="0" w:color="auto"/>
        <w:insideV w:val="none" w:sz="0" w:space="0" w:color="auto"/>
      </w:tblBorders>
    </w:tblPr>
    <w:tcPr>
      <w:shd w:val="clear" w:color="auto" w:fill="auto"/>
      <w:tcMar>
        <w:top w:w="40" w:type="dxa"/>
        <w:left w:w="40" w:type="dxa"/>
        <w:bottom w:w="40" w:type="dxa"/>
        <w:right w:w="40" w:type="dxa"/>
      </w:tcMar>
      <w:vAlign w:val="center"/>
    </w:tcPr>
    <w:tblStylePr w:type="firstRow">
      <w:rPr>
        <w:rFonts w:ascii="Arial" w:hAnsi="Arial" w:cs="Arial"/>
        <w:b/>
        <w:color w:val="0564B3"/>
        <w:sz w:val="19"/>
      </w:rPr>
      <w:tblPr/>
      <w:trPr>
        <w:tblHeader/>
      </w:trPr>
      <w:tcPr>
        <w:tcBorders>
          <w:top w:val="single" w:sz="4" w:space="0" w:color="0564B3"/>
          <w:left w:val="single" w:sz="2" w:space="0" w:color="FFFFFF"/>
          <w:bottom w:val="single" w:sz="4" w:space="0" w:color="0564B3"/>
          <w:right w:val="single" w:sz="2" w:space="0" w:color="FFFFFF"/>
          <w:insideH w:val="single" w:sz="2" w:space="0" w:color="FFFFFF"/>
          <w:insideV w:val="single" w:sz="2" w:space="0" w:color="FFFFFF"/>
        </w:tcBorders>
      </w:tcPr>
    </w:tblStylePr>
    <w:tblStylePr w:type="lastRow">
      <w:rPr>
        <w:color w:val="0564B3"/>
      </w:rPr>
      <w:tblPr/>
      <w:tcPr>
        <w:tcBorders>
          <w:bottom w:val="single" w:sz="2" w:space="0" w:color="0564B3"/>
          <w:right w:val="nil"/>
          <w:insideV w:val="nil"/>
        </w:tcBorders>
        <w:shd w:val="clear" w:color="auto" w:fill="FEE4B3"/>
      </w:tcPr>
    </w:tblStylePr>
    <w:tblStylePr w:type="firstCol">
      <w:rPr>
        <w:color w:val="0564B3"/>
      </w:rPr>
      <w:tblPr/>
      <w:tcPr>
        <w:tcBorders>
          <w:bottom w:val="single" w:sz="2" w:space="0" w:color="0564B3"/>
          <w:right w:val="nil"/>
          <w:insideV w:val="nil"/>
        </w:tcBorders>
        <w:shd w:val="clear" w:color="auto" w:fill="EBF3FB"/>
      </w:tcPr>
    </w:tblStylePr>
    <w:tblStylePr w:type="lastCol">
      <w:rPr>
        <w:color w:val="0564B3"/>
      </w:rPr>
      <w:tblPr/>
      <w:tcPr>
        <w:tcBorders>
          <w:bottom w:val="single" w:sz="2" w:space="0" w:color="0564B3"/>
          <w:right w:val="nil"/>
          <w:insideV w:val="nil"/>
        </w:tcBorders>
      </w:tcPr>
    </w:tblStylePr>
  </w:style>
  <w:style w:type="table" w:customStyle="1" w:styleId="dizantikaRowsTable">
    <w:name w:val="dizantika&gt; Rows Table"/>
    <w:basedOn w:val="a5"/>
    <w:rsid w:val="00423A0F"/>
    <w:pPr>
      <w:spacing w:before="40" w:after="40"/>
      <w:jc w:val="center"/>
    </w:pPr>
    <w:rPr>
      <w:rFonts w:ascii="Verdana" w:hAnsi="Verdana"/>
      <w:color w:val="333333"/>
      <w:sz w:val="18"/>
    </w:rPr>
    <w:tblPr>
      <w:tblStyleRowBandSize w:val="1"/>
      <w:tblBorders>
        <w:top w:val="single" w:sz="2" w:space="0" w:color="D7D7D7"/>
        <w:left w:val="single" w:sz="2" w:space="0" w:color="D7D7D7"/>
        <w:bottom w:val="single" w:sz="2" w:space="0" w:color="D7D7D7"/>
        <w:right w:val="single" w:sz="2" w:space="0" w:color="D7D7D7"/>
        <w:insideH w:val="single" w:sz="2" w:space="0" w:color="D7D7D7"/>
        <w:insideV w:val="single" w:sz="2" w:space="0" w:color="D7D7D7"/>
      </w:tblBorders>
    </w:tblPr>
    <w:tcPr>
      <w:shd w:val="clear" w:color="auto" w:fill="auto"/>
      <w:tcMar>
        <w:top w:w="40" w:type="dxa"/>
        <w:left w:w="40" w:type="dxa"/>
        <w:bottom w:w="40" w:type="dxa"/>
        <w:right w:w="40" w:type="dxa"/>
      </w:tcMar>
      <w:vAlign w:val="center"/>
    </w:tcPr>
    <w:tblStylePr w:type="firstRow">
      <w:rPr>
        <w:rFonts w:ascii="Arial" w:hAnsi="Arial" w:cs="Arial"/>
        <w:b/>
        <w:color w:val="FFFFFF"/>
        <w:sz w:val="19"/>
      </w:rPr>
      <w:tblPr/>
      <w:trPr>
        <w:tblHeader/>
      </w:trPr>
      <w:tcPr>
        <w:tcBorders>
          <w:top w:val="single" w:sz="2" w:space="0" w:color="0564B3"/>
          <w:left w:val="single" w:sz="2" w:space="0" w:color="0564B3"/>
          <w:bottom w:val="single" w:sz="4" w:space="0" w:color="FFFFFF"/>
          <w:right w:val="single" w:sz="2" w:space="0" w:color="0564B3"/>
          <w:insideH w:val="single" w:sz="2" w:space="0" w:color="69A3E1"/>
          <w:insideV w:val="single" w:sz="2" w:space="0" w:color="FFFFFF"/>
        </w:tcBorders>
        <w:shd w:val="clear" w:color="auto" w:fill="0564B3"/>
      </w:tcPr>
    </w:tblStylePr>
    <w:tblStylePr w:type="lastRow">
      <w:rPr>
        <w:b/>
        <w:color w:val="FFFFFF"/>
      </w:rPr>
      <w:tblPr/>
      <w:tcPr>
        <w:tcBorders>
          <w:top w:val="single" w:sz="4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FFFFFF"/>
        </w:tcBorders>
        <w:shd w:val="clear" w:color="auto" w:fill="808080"/>
      </w:tcPr>
    </w:tblStylePr>
    <w:tblStylePr w:type="firstCol">
      <w:pPr>
        <w:jc w:val="left"/>
      </w:pPr>
      <w:rPr>
        <w:b/>
        <w:color w:val="0564B3"/>
      </w:rPr>
      <w:tblPr/>
      <w:tcPr>
        <w:tcBorders>
          <w:top w:val="single" w:sz="2" w:space="0" w:color="BEBEBE"/>
          <w:left w:val="single" w:sz="2" w:space="0" w:color="BEBEBE"/>
          <w:bottom w:val="single" w:sz="2" w:space="0" w:color="BEBEBE"/>
          <w:right w:val="single" w:sz="2" w:space="0" w:color="BEBEBE"/>
          <w:insideH w:val="single" w:sz="2" w:space="0" w:color="BEBEBE"/>
          <w:insideV w:val="single" w:sz="2" w:space="0" w:color="BEBEBE"/>
        </w:tcBorders>
        <w:shd w:val="clear" w:color="auto" w:fill="FEF4E1"/>
      </w:tcPr>
    </w:tblStylePr>
    <w:tblStylePr w:type="lastCol">
      <w:rPr>
        <w:color w:val="0564B3"/>
      </w:rPr>
      <w:tblPr/>
      <w:tcPr>
        <w:tcBorders>
          <w:top w:val="single" w:sz="2" w:space="0" w:color="BEBEBE"/>
          <w:left w:val="single" w:sz="4" w:space="0" w:color="BEBEBE"/>
          <w:bottom w:val="single" w:sz="2" w:space="0" w:color="BEBEBE"/>
          <w:right w:val="single" w:sz="2" w:space="0" w:color="BEBEBE"/>
          <w:insideH w:val="single" w:sz="4" w:space="0" w:color="BEBEBE"/>
          <w:insideV w:val="single" w:sz="2" w:space="0" w:color="BEBEBE"/>
        </w:tcBorders>
        <w:shd w:val="clear" w:color="auto" w:fill="FFFFFF"/>
      </w:tcPr>
    </w:tblStylePr>
    <w:tblStylePr w:type="band1Horz">
      <w:tblPr/>
      <w:tcPr>
        <w:tcBorders>
          <w:top w:val="single" w:sz="2" w:space="0" w:color="BEBEBE"/>
          <w:left w:val="single" w:sz="2" w:space="0" w:color="BEBEBE"/>
          <w:bottom w:val="single" w:sz="2" w:space="0" w:color="BEBEBE"/>
          <w:right w:val="single" w:sz="2" w:space="0" w:color="BEBEBE"/>
          <w:insideH w:val="single" w:sz="2" w:space="0" w:color="BEBEBE"/>
          <w:insideV w:val="single" w:sz="2" w:space="0" w:color="BEBEBE"/>
        </w:tcBorders>
        <w:shd w:val="clear" w:color="auto" w:fill="EBF3FB"/>
      </w:tcPr>
    </w:tblStylePr>
    <w:tblStylePr w:type="band2Horz">
      <w:tblPr/>
      <w:tcPr>
        <w:tcBorders>
          <w:top w:val="single" w:sz="2" w:space="0" w:color="BEBEBE"/>
          <w:left w:val="single" w:sz="2" w:space="0" w:color="BEBEBE"/>
          <w:bottom w:val="single" w:sz="2" w:space="0" w:color="BEBEBE"/>
          <w:right w:val="single" w:sz="2" w:space="0" w:color="BEBEBE"/>
          <w:insideH w:val="single" w:sz="2" w:space="0" w:color="BEBEBE"/>
          <w:insideV w:val="single" w:sz="2" w:space="0" w:color="BEBEBE"/>
        </w:tcBorders>
      </w:tcPr>
    </w:tblStylePr>
  </w:style>
  <w:style w:type="table" w:customStyle="1" w:styleId="dizantikaColumnsTable">
    <w:name w:val="dizantika&gt; Columns Table"/>
    <w:basedOn w:val="a5"/>
    <w:rsid w:val="00423A0F"/>
    <w:pPr>
      <w:spacing w:before="40" w:after="40"/>
      <w:jc w:val="center"/>
    </w:pPr>
    <w:rPr>
      <w:rFonts w:ascii="Verdana" w:hAnsi="Verdana"/>
      <w:color w:val="333333"/>
      <w:sz w:val="18"/>
    </w:rPr>
    <w:tblPr>
      <w:tblStyleColBandSize w:val="1"/>
      <w:tblBorders>
        <w:top w:val="single" w:sz="2" w:space="0" w:color="D7D7D7"/>
        <w:left w:val="single" w:sz="2" w:space="0" w:color="D7D7D7"/>
        <w:bottom w:val="single" w:sz="2" w:space="0" w:color="D7D7D7"/>
        <w:right w:val="single" w:sz="2" w:space="0" w:color="D7D7D7"/>
        <w:insideH w:val="single" w:sz="2" w:space="0" w:color="D7D7D7"/>
        <w:insideV w:val="single" w:sz="2" w:space="0" w:color="D7D7D7"/>
      </w:tblBorders>
    </w:tblPr>
    <w:tcPr>
      <w:shd w:val="clear" w:color="auto" w:fill="auto"/>
      <w:tcMar>
        <w:top w:w="40" w:type="dxa"/>
        <w:left w:w="40" w:type="dxa"/>
        <w:bottom w:w="40" w:type="dxa"/>
        <w:right w:w="40" w:type="dxa"/>
      </w:tcMar>
      <w:vAlign w:val="center"/>
    </w:tcPr>
    <w:tblStylePr w:type="firstRow">
      <w:rPr>
        <w:rFonts w:ascii="Arial" w:hAnsi="Arial" w:cs="Arial"/>
        <w:b/>
        <w:color w:val="FFFFFF"/>
        <w:sz w:val="19"/>
      </w:rPr>
      <w:tblPr/>
      <w:trPr>
        <w:tblHeader/>
      </w:trPr>
      <w:tcPr>
        <w:tcBorders>
          <w:top w:val="single" w:sz="2" w:space="0" w:color="0564B3"/>
          <w:left w:val="single" w:sz="2" w:space="0" w:color="0564B3"/>
          <w:bottom w:val="single" w:sz="4" w:space="0" w:color="FFFFFF"/>
          <w:right w:val="single" w:sz="2" w:space="0" w:color="0564B3"/>
          <w:insideH w:val="single" w:sz="2" w:space="0" w:color="69A3E1"/>
          <w:insideV w:val="single" w:sz="2" w:space="0" w:color="FFFFFF"/>
        </w:tcBorders>
        <w:shd w:val="clear" w:color="auto" w:fill="0564B3"/>
      </w:tcPr>
    </w:tblStylePr>
    <w:tblStylePr w:type="lastRow">
      <w:rPr>
        <w:b/>
        <w:color w:val="FFFFFF"/>
      </w:rPr>
      <w:tblPr/>
      <w:tcPr>
        <w:tcBorders>
          <w:top w:val="single" w:sz="4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FFFFFF"/>
        </w:tcBorders>
        <w:shd w:val="clear" w:color="auto" w:fill="808080"/>
      </w:tcPr>
    </w:tblStylePr>
    <w:tblStylePr w:type="firstCol">
      <w:pPr>
        <w:jc w:val="left"/>
      </w:pPr>
      <w:rPr>
        <w:b/>
        <w:color w:val="0564B3"/>
      </w:rPr>
      <w:tblPr/>
      <w:tcPr>
        <w:tcBorders>
          <w:top w:val="single" w:sz="2" w:space="0" w:color="BEBEBE"/>
          <w:left w:val="single" w:sz="2" w:space="0" w:color="BEBEBE"/>
          <w:bottom w:val="single" w:sz="2" w:space="0" w:color="BEBEBE"/>
          <w:right w:val="single" w:sz="2" w:space="0" w:color="BEBEBE"/>
          <w:insideH w:val="single" w:sz="2" w:space="0" w:color="BEBEBE"/>
          <w:insideV w:val="single" w:sz="2" w:space="0" w:color="BEBEBE"/>
        </w:tcBorders>
        <w:shd w:val="clear" w:color="auto" w:fill="FEF4E1"/>
      </w:tcPr>
    </w:tblStylePr>
    <w:tblStylePr w:type="lastCol">
      <w:rPr>
        <w:color w:val="0564B3"/>
      </w:rPr>
      <w:tblPr/>
      <w:tcPr>
        <w:tcBorders>
          <w:top w:val="single" w:sz="2" w:space="0" w:color="BEBEBE"/>
          <w:left w:val="single" w:sz="4" w:space="0" w:color="BEBEBE"/>
          <w:bottom w:val="single" w:sz="2" w:space="0" w:color="BEBEBE"/>
          <w:right w:val="single" w:sz="2" w:space="0" w:color="BEBEBE"/>
          <w:insideH w:val="single" w:sz="4" w:space="0" w:color="BEBEBE"/>
          <w:insideV w:val="single" w:sz="2" w:space="0" w:color="BEBEBE"/>
        </w:tcBorders>
        <w:shd w:val="clear" w:color="auto" w:fill="FFFFFF"/>
      </w:tcPr>
    </w:tblStylePr>
    <w:tblStylePr w:type="band1Vert">
      <w:tblPr/>
      <w:tcPr>
        <w:tcBorders>
          <w:top w:val="single" w:sz="2" w:space="0" w:color="BEBEBE"/>
          <w:left w:val="single" w:sz="2" w:space="0" w:color="BEBEBE"/>
          <w:bottom w:val="single" w:sz="2" w:space="0" w:color="BEBEBE"/>
          <w:right w:val="single" w:sz="2" w:space="0" w:color="BEBEBE"/>
          <w:insideH w:val="single" w:sz="2" w:space="0" w:color="BEBEBE"/>
          <w:insideV w:val="single" w:sz="2" w:space="0" w:color="BEBEBE"/>
        </w:tcBorders>
        <w:shd w:val="clear" w:color="auto" w:fill="EBF3FB"/>
      </w:tcPr>
    </w:tblStylePr>
    <w:tblStylePr w:type="band2Vert">
      <w:tblPr/>
      <w:tcPr>
        <w:tcBorders>
          <w:top w:val="single" w:sz="2" w:space="0" w:color="BEBEBE"/>
          <w:left w:val="single" w:sz="2" w:space="0" w:color="BEBEBE"/>
          <w:bottom w:val="single" w:sz="2" w:space="0" w:color="BEBEBE"/>
          <w:right w:val="single" w:sz="2" w:space="0" w:color="BEBEBE"/>
          <w:insideH w:val="single" w:sz="2" w:space="0" w:color="BEBEBE"/>
          <w:insideV w:val="single" w:sz="2" w:space="0" w:color="BEBEBE"/>
        </w:tcBorders>
      </w:tcPr>
    </w:tblStylePr>
  </w:style>
  <w:style w:type="table" w:customStyle="1" w:styleId="dizantikaTextTable">
    <w:name w:val="dizantika&gt; Text Table"/>
    <w:basedOn w:val="a5"/>
    <w:rsid w:val="00423A0F"/>
    <w:rPr>
      <w:rFonts w:ascii="Verdana" w:hAnsi="Verdana"/>
      <w:color w:val="333333"/>
      <w:sz w:val="18"/>
    </w:rPr>
    <w:tblPr>
      <w:tblBorders>
        <w:top w:val="none" w:sz="0" w:space="0" w:color="auto"/>
        <w:left w:val="none" w:sz="0" w:space="0" w:color="auto"/>
        <w:bottom w:val="single" w:sz="4" w:space="0" w:color="BEBEBE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auto"/>
      <w:tcMar>
        <w:top w:w="80" w:type="dxa"/>
        <w:left w:w="200" w:type="dxa"/>
        <w:bottom w:w="80" w:type="dxa"/>
        <w:right w:w="200" w:type="dxa"/>
      </w:tcMar>
    </w:tcPr>
    <w:tblStylePr w:type="firstRow">
      <w:rPr>
        <w:rFonts w:ascii="Arial" w:hAnsi="Arial" w:cs="Arial"/>
        <w:b/>
        <w:color w:val="0564B3"/>
        <w:sz w:val="19"/>
      </w:rPr>
      <w:tblPr/>
      <w:trPr>
        <w:tblHeader/>
      </w:trPr>
      <w:tcPr>
        <w:tcBorders>
          <w:top w:val="single" w:sz="2" w:space="0" w:color="FFFFFF"/>
          <w:bottom w:val="single" w:sz="8" w:space="0" w:color="D7D7D7"/>
          <w:right w:val="nil"/>
          <w:insideV w:val="nil"/>
        </w:tcBorders>
      </w:tcPr>
    </w:tblStylePr>
  </w:style>
  <w:style w:type="paragraph" w:styleId="afe">
    <w:name w:val="Message Header"/>
    <w:basedOn w:val="a1"/>
    <w:semiHidden/>
    <w:rsid w:val="00F5093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styleId="HTML">
    <w:name w:val="HTML Cite"/>
    <w:semiHidden/>
    <w:rsid w:val="00F5093B"/>
    <w:rPr>
      <w:i/>
      <w:iCs/>
    </w:rPr>
  </w:style>
  <w:style w:type="paragraph" w:styleId="aff">
    <w:name w:val="header"/>
    <w:basedOn w:val="a1"/>
    <w:link w:val="aff0"/>
    <w:rsid w:val="00E31EEB"/>
    <w:pPr>
      <w:tabs>
        <w:tab w:val="center" w:pos="4677"/>
        <w:tab w:val="right" w:pos="9355"/>
      </w:tabs>
      <w:spacing w:before="40"/>
      <w:ind w:left="1200"/>
    </w:pPr>
    <w:rPr>
      <w:rFonts w:ascii="Verdana" w:hAnsi="Verdana"/>
      <w:b/>
      <w:i/>
      <w:color w:val="808080"/>
      <w:sz w:val="18"/>
    </w:rPr>
  </w:style>
  <w:style w:type="paragraph" w:customStyle="1" w:styleId="dizantikaSubtitle1">
    <w:name w:val="dizantika&gt; Subtitle 1"/>
    <w:basedOn w:val="a1"/>
    <w:next w:val="dizantikaBodyText"/>
    <w:rsid w:val="003279E8"/>
    <w:pPr>
      <w:pBdr>
        <w:bottom w:val="single" w:sz="4" w:space="2" w:color="FEA706"/>
      </w:pBdr>
      <w:spacing w:before="320" w:after="120"/>
    </w:pPr>
    <w:rPr>
      <w:rFonts w:ascii="Arial" w:hAnsi="Arial" w:cs="Arial"/>
      <w:b/>
      <w:color w:val="FEA706"/>
      <w:sz w:val="22"/>
      <w:u w:color="FEE4B3"/>
    </w:rPr>
  </w:style>
  <w:style w:type="paragraph" w:customStyle="1" w:styleId="dizantikaSubtitle2">
    <w:name w:val="dizantika&gt; Subtitle 2"/>
    <w:basedOn w:val="a1"/>
    <w:next w:val="dizantikaBodyText"/>
    <w:rsid w:val="003279E8"/>
    <w:pPr>
      <w:spacing w:before="320" w:after="120"/>
    </w:pPr>
    <w:rPr>
      <w:rFonts w:ascii="Arial" w:hAnsi="Arial" w:cs="Arial"/>
      <w:b/>
      <w:color w:val="FEA706"/>
      <w:sz w:val="22"/>
      <w:u w:color="D6F8CD"/>
    </w:rPr>
  </w:style>
  <w:style w:type="paragraph" w:styleId="aff1">
    <w:name w:val="Body Text"/>
    <w:basedOn w:val="a1"/>
    <w:link w:val="aff2"/>
    <w:semiHidden/>
    <w:rsid w:val="00430071"/>
    <w:pPr>
      <w:spacing w:after="120"/>
    </w:pPr>
  </w:style>
  <w:style w:type="paragraph" w:styleId="aff3">
    <w:name w:val="Title"/>
    <w:basedOn w:val="a1"/>
    <w:qFormat/>
    <w:rsid w:val="00D732F2"/>
    <w:pPr>
      <w:ind w:firstLine="400"/>
      <w:outlineLvl w:val="0"/>
    </w:pPr>
    <w:rPr>
      <w:rFonts w:ascii="Verdana" w:hAnsi="Verdana"/>
      <w:b/>
      <w:bCs/>
      <w:color w:val="487189"/>
      <w:kern w:val="28"/>
      <w:sz w:val="6"/>
      <w:szCs w:val="32"/>
    </w:rPr>
  </w:style>
  <w:style w:type="character" w:styleId="aff4">
    <w:name w:val="line number"/>
    <w:basedOn w:val="a2"/>
    <w:semiHidden/>
    <w:rsid w:val="000E0B44"/>
  </w:style>
  <w:style w:type="paragraph" w:styleId="aff5">
    <w:name w:val="Signature"/>
    <w:basedOn w:val="a1"/>
    <w:semiHidden/>
    <w:rsid w:val="003C35B9"/>
    <w:pPr>
      <w:ind w:left="4252"/>
    </w:pPr>
  </w:style>
  <w:style w:type="table" w:styleId="-6">
    <w:name w:val="Table List 6"/>
    <w:basedOn w:val="a3"/>
    <w:semiHidden/>
    <w:rsid w:val="00DF76E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pPr>
        <w:jc w:val="center"/>
      </w:pPr>
      <w:tblPr/>
      <w:tcPr>
        <w:shd w:val="pct25" w:color="000000" w:fill="FFFFFF"/>
        <w:vAlign w:val="center"/>
      </w:tcPr>
    </w:tblStylePr>
  </w:style>
  <w:style w:type="paragraph" w:styleId="20">
    <w:name w:val="List Bullet 2"/>
    <w:basedOn w:val="a1"/>
    <w:autoRedefine/>
    <w:semiHidden/>
    <w:rsid w:val="00637D56"/>
    <w:pPr>
      <w:numPr>
        <w:numId w:val="1"/>
      </w:numPr>
    </w:pPr>
  </w:style>
  <w:style w:type="paragraph" w:customStyle="1" w:styleId="dizantikaTableList">
    <w:name w:val="dizantika&gt; TableList"/>
    <w:basedOn w:val="afd"/>
    <w:rsid w:val="00EC6C9F"/>
    <w:pPr>
      <w:numPr>
        <w:numId w:val="4"/>
      </w:numPr>
      <w:spacing w:after="20"/>
    </w:pPr>
    <w:rPr>
      <w:rFonts w:ascii="Verdana" w:hAnsi="Verdana"/>
      <w:color w:val="333333"/>
      <w:sz w:val="18"/>
    </w:rPr>
  </w:style>
  <w:style w:type="numbering" w:styleId="111111">
    <w:name w:val="Outline List 2"/>
    <w:basedOn w:val="a4"/>
    <w:semiHidden/>
    <w:rsid w:val="00B8296E"/>
    <w:pPr>
      <w:numPr>
        <w:numId w:val="3"/>
      </w:numPr>
    </w:pPr>
  </w:style>
  <w:style w:type="paragraph" w:styleId="aff6">
    <w:name w:val="Normal (Web)"/>
    <w:basedOn w:val="a1"/>
    <w:semiHidden/>
    <w:rsid w:val="00877EEB"/>
    <w:pPr>
      <w:spacing w:before="100" w:beforeAutospacing="1" w:after="100" w:afterAutospacing="1"/>
    </w:pPr>
  </w:style>
  <w:style w:type="paragraph" w:customStyle="1" w:styleId="dizantikaSalutation">
    <w:name w:val="dizantika&gt; Salutation"/>
    <w:basedOn w:val="a1"/>
    <w:next w:val="dizantikaBodyText"/>
    <w:rsid w:val="004C0201"/>
    <w:pPr>
      <w:spacing w:before="120" w:after="120"/>
      <w:jc w:val="center"/>
    </w:pPr>
    <w:rPr>
      <w:rFonts w:ascii="Arial" w:hAnsi="Arial" w:cs="Arial"/>
      <w:b/>
      <w:color w:val="0564B3"/>
      <w:sz w:val="30"/>
    </w:rPr>
  </w:style>
  <w:style w:type="paragraph" w:customStyle="1" w:styleId="dizantikaEpigraph">
    <w:name w:val="dizantika&gt; Epigraph"/>
    <w:basedOn w:val="a1"/>
    <w:next w:val="dizantikaBodyText"/>
    <w:rsid w:val="001959B6"/>
    <w:pPr>
      <w:pBdr>
        <w:top w:val="single" w:sz="2" w:space="10" w:color="FFFFFF"/>
        <w:left w:val="single" w:sz="2" w:space="8" w:color="FFFFFF"/>
        <w:bottom w:val="single" w:sz="8" w:space="10" w:color="FFFFFF"/>
        <w:right w:val="single" w:sz="2" w:space="8" w:color="FFFFFF"/>
      </w:pBdr>
      <w:shd w:val="clear" w:color="auto" w:fill="FFFFFF"/>
      <w:spacing w:before="360" w:after="240"/>
      <w:ind w:left="5800" w:right="160"/>
      <w:jc w:val="both"/>
    </w:pPr>
    <w:rPr>
      <w:rFonts w:ascii="Verdana" w:hAnsi="Verdana"/>
      <w:i/>
      <w:color w:val="0564B3"/>
      <w:sz w:val="18"/>
    </w:rPr>
  </w:style>
  <w:style w:type="paragraph" w:customStyle="1" w:styleId="dizantikaCompactText">
    <w:name w:val="dizantika&gt; CompactText"/>
    <w:basedOn w:val="a1"/>
    <w:next w:val="dizantikaBodyText"/>
    <w:rsid w:val="00205084"/>
    <w:pPr>
      <w:spacing w:after="200"/>
      <w:jc w:val="both"/>
    </w:pPr>
    <w:rPr>
      <w:rFonts w:ascii="Verdana" w:hAnsi="Verdana"/>
      <w:color w:val="333333"/>
      <w:sz w:val="14"/>
    </w:rPr>
  </w:style>
  <w:style w:type="table" w:customStyle="1" w:styleId="dizantikaCompactTable">
    <w:name w:val="dizantika&gt; Compact Table"/>
    <w:basedOn w:val="a5"/>
    <w:rsid w:val="00423A0F"/>
    <w:pPr>
      <w:spacing w:before="20" w:after="20"/>
      <w:jc w:val="center"/>
    </w:pPr>
    <w:rPr>
      <w:rFonts w:ascii="Verdana" w:hAnsi="Verdana"/>
      <w:color w:val="333333"/>
      <w:sz w:val="14"/>
    </w:rPr>
    <w:tblPr>
      <w:tblBorders>
        <w:top w:val="single" w:sz="2" w:space="0" w:color="BEBEBE"/>
        <w:left w:val="single" w:sz="2" w:space="0" w:color="BEBEBE"/>
        <w:bottom w:val="single" w:sz="2" w:space="0" w:color="BEBEBE"/>
        <w:right w:val="single" w:sz="2" w:space="0" w:color="BEBEBE"/>
        <w:insideH w:val="single" w:sz="2" w:space="0" w:color="BEBEBE"/>
        <w:insideV w:val="single" w:sz="2" w:space="0" w:color="BEBEBE"/>
      </w:tblBorders>
    </w:tblPr>
    <w:tcPr>
      <w:shd w:val="clear" w:color="auto" w:fill="auto"/>
      <w:tcMar>
        <w:top w:w="20" w:type="dxa"/>
        <w:left w:w="20" w:type="dxa"/>
        <w:bottom w:w="20" w:type="dxa"/>
        <w:right w:w="20" w:type="dxa"/>
      </w:tcMar>
    </w:tcPr>
    <w:tblStylePr w:type="firstRow">
      <w:rPr>
        <w:rFonts w:ascii="Arial" w:hAnsi="Arial" w:cs="Arial"/>
        <w:b/>
        <w:color w:val="FFFFFF"/>
        <w:sz w:val="17"/>
      </w:rPr>
      <w:tblPr/>
      <w:trPr>
        <w:tblHeader/>
      </w:trPr>
      <w:tcPr>
        <w:tcBorders>
          <w:top w:val="single" w:sz="2" w:space="0" w:color="0564B3"/>
          <w:left w:val="single" w:sz="2" w:space="0" w:color="0564B3"/>
          <w:bottom w:val="single" w:sz="2" w:space="0" w:color="0564B3"/>
          <w:right w:val="single" w:sz="2" w:space="0" w:color="0564B3"/>
          <w:insideH w:val="single" w:sz="2" w:space="0" w:color="FEA706"/>
          <w:insideV w:val="single" w:sz="2" w:space="0" w:color="0564B3"/>
        </w:tcBorders>
        <w:shd w:val="clear" w:color="auto" w:fill="0564B3"/>
      </w:tcPr>
    </w:tblStylePr>
    <w:tblStylePr w:type="lastRow">
      <w:rPr>
        <w:b/>
        <w:color w:val="0564B3"/>
      </w:rPr>
      <w:tblPr/>
      <w:tcPr>
        <w:tcBorders>
          <w:top w:val="single" w:sz="2" w:space="0" w:color="BEBEBE"/>
          <w:left w:val="single" w:sz="2" w:space="0" w:color="BEBEBE"/>
          <w:bottom w:val="single" w:sz="2" w:space="0" w:color="BEBEBE"/>
          <w:right w:val="single" w:sz="2" w:space="0" w:color="BEBEBE"/>
          <w:insideH w:val="single" w:sz="2" w:space="0" w:color="BEBEBE"/>
          <w:insideV w:val="single" w:sz="2" w:space="0" w:color="BEBEBE"/>
        </w:tcBorders>
        <w:shd w:val="clear" w:color="auto" w:fill="FEE4B3"/>
      </w:tcPr>
    </w:tblStylePr>
    <w:tblStylePr w:type="firstCol">
      <w:rPr>
        <w:b/>
        <w:color w:val="0564B3"/>
      </w:rPr>
      <w:tblPr/>
      <w:tcPr>
        <w:tcBorders>
          <w:top w:val="single" w:sz="2" w:space="0" w:color="BEBEBE"/>
          <w:left w:val="single" w:sz="2" w:space="0" w:color="BEBEBE"/>
          <w:bottom w:val="single" w:sz="2" w:space="0" w:color="BEBEBE"/>
          <w:right w:val="single" w:sz="2" w:space="0" w:color="BEBEBE"/>
          <w:insideH w:val="single" w:sz="2" w:space="0" w:color="BEBEBE"/>
          <w:insideV w:val="single" w:sz="2" w:space="0" w:color="BEBEBE"/>
        </w:tcBorders>
        <w:shd w:val="clear" w:color="auto" w:fill="EBF3FB"/>
      </w:tcPr>
    </w:tblStylePr>
    <w:tblStylePr w:type="lastCol">
      <w:rPr>
        <w:b/>
        <w:color w:val="0564B3"/>
      </w:rPr>
      <w:tblPr/>
      <w:tcPr>
        <w:tcBorders>
          <w:top w:val="single" w:sz="2" w:space="0" w:color="BEBEBE"/>
          <w:left w:val="single" w:sz="2" w:space="0" w:color="BEBEBE"/>
          <w:bottom w:val="single" w:sz="2" w:space="0" w:color="BEBEBE"/>
          <w:right w:val="single" w:sz="2" w:space="0" w:color="BEBEBE"/>
          <w:insideH w:val="single" w:sz="2" w:space="0" w:color="BEBEBE"/>
          <w:insideV w:val="single" w:sz="2" w:space="0" w:color="BEBEBE"/>
        </w:tcBorders>
      </w:tcPr>
    </w:tblStylePr>
  </w:style>
  <w:style w:type="paragraph" w:customStyle="1" w:styleId="dizantikaThemeLetter">
    <w:name w:val="dizantika&gt; Theme Letter"/>
    <w:basedOn w:val="a1"/>
    <w:next w:val="dizantikaBodyText"/>
    <w:rsid w:val="004D7F5F"/>
    <w:pPr>
      <w:pBdr>
        <w:left w:val="single" w:sz="2" w:space="0" w:color="FFFFFF"/>
        <w:right w:val="single" w:sz="2" w:space="0" w:color="FFFFFF"/>
      </w:pBdr>
      <w:shd w:val="clear" w:color="auto" w:fill="F1F1F1"/>
      <w:spacing w:before="200" w:after="200"/>
      <w:ind w:right="6000"/>
    </w:pPr>
    <w:rPr>
      <w:rFonts w:ascii="Verdana" w:hAnsi="Verdana" w:cs="Tahoma"/>
      <w:color w:val="0564B3"/>
      <w:sz w:val="18"/>
    </w:rPr>
  </w:style>
  <w:style w:type="character" w:customStyle="1" w:styleId="32">
    <w:name w:val="Заголовок 3 Знак"/>
    <w:link w:val="31"/>
    <w:rsid w:val="00B35764"/>
    <w:rPr>
      <w:b/>
      <w:bCs/>
      <w:color w:val="020202"/>
      <w:kern w:val="24"/>
      <w:sz w:val="26"/>
      <w:szCs w:val="28"/>
      <w:u w:color="FEA706"/>
      <w:lang w:val="ru-RU" w:eastAsia="ru-RU" w:bidi="ar-SA"/>
    </w:rPr>
  </w:style>
  <w:style w:type="character" w:styleId="HTML0">
    <w:name w:val="HTML Sample"/>
    <w:semiHidden/>
    <w:rsid w:val="003064A6"/>
    <w:rPr>
      <w:rFonts w:ascii="Courier New" w:hAnsi="Courier New" w:cs="Courier New"/>
    </w:rPr>
  </w:style>
  <w:style w:type="paragraph" w:customStyle="1" w:styleId="dizantikaInsert">
    <w:name w:val="dizantika&gt; Insert"/>
    <w:basedOn w:val="a1"/>
    <w:next w:val="a1"/>
    <w:rsid w:val="00035B2A"/>
    <w:pPr>
      <w:keepNext/>
      <w:keepLines/>
      <w:framePr w:w="3402" w:hSpace="284" w:vSpace="170" w:wrap="around" w:vAnchor="text" w:hAnchor="margin" w:xAlign="right" w:y="1"/>
      <w:widowControl w:val="0"/>
      <w:pBdr>
        <w:top w:val="single" w:sz="2" w:space="6" w:color="0564B3"/>
        <w:left w:val="single" w:sz="2" w:space="5" w:color="FFFFFF"/>
        <w:bottom w:val="single" w:sz="2" w:space="6" w:color="0564B3"/>
        <w:right w:val="single" w:sz="2" w:space="5" w:color="FFFFFF"/>
      </w:pBdr>
      <w:shd w:val="clear" w:color="auto" w:fill="F1F1F1"/>
      <w:spacing w:before="120" w:after="120"/>
      <w:jc w:val="both"/>
    </w:pPr>
    <w:rPr>
      <w:rFonts w:ascii="Verdana" w:hAnsi="Verdana"/>
      <w:color w:val="333333"/>
      <w:sz w:val="18"/>
    </w:rPr>
  </w:style>
  <w:style w:type="character" w:customStyle="1" w:styleId="aff2">
    <w:name w:val="Основной текст Знак"/>
    <w:link w:val="aff1"/>
    <w:rsid w:val="00F53F29"/>
    <w:rPr>
      <w:sz w:val="24"/>
      <w:szCs w:val="24"/>
    </w:rPr>
  </w:style>
  <w:style w:type="paragraph" w:customStyle="1" w:styleId="dizantikaInsertHeading">
    <w:name w:val="dizantika&gt; Insert Heading"/>
    <w:basedOn w:val="dizantikaInsert"/>
    <w:next w:val="dizantikaInsert"/>
    <w:rsid w:val="005D03CA"/>
    <w:pPr>
      <w:framePr w:wrap="around"/>
      <w:shd w:val="clear" w:color="auto" w:fill="FEA706"/>
    </w:pPr>
    <w:rPr>
      <w:b/>
      <w:color w:val="FFFFFF"/>
      <w:sz w:val="22"/>
      <w:lang w:val="en-US"/>
    </w:rPr>
  </w:style>
  <w:style w:type="paragraph" w:styleId="z-">
    <w:name w:val="HTML Bottom of Form"/>
    <w:basedOn w:val="a1"/>
    <w:next w:val="a1"/>
    <w:hidden/>
    <w:rsid w:val="00872025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1"/>
    <w:next w:val="a1"/>
    <w:hidden/>
    <w:rsid w:val="00872025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customStyle="1" w:styleId="dizantikaHeading1">
    <w:name w:val="dizantika&gt; Heading 1"/>
    <w:basedOn w:val="a1"/>
    <w:next w:val="dizantikaBodyText"/>
    <w:rsid w:val="00A94029"/>
    <w:pPr>
      <w:pBdr>
        <w:bottom w:val="single" w:sz="4" w:space="2" w:color="0564B3"/>
      </w:pBdr>
      <w:spacing w:before="360" w:after="120"/>
      <w:ind w:left="20"/>
      <w:outlineLvl w:val="0"/>
    </w:pPr>
    <w:rPr>
      <w:rFonts w:ascii="Arial" w:hAnsi="Arial" w:cs="Arial"/>
      <w:b/>
      <w:smallCaps/>
      <w:color w:val="0564B3"/>
      <w:sz w:val="34"/>
    </w:rPr>
  </w:style>
  <w:style w:type="paragraph" w:customStyle="1" w:styleId="dizantikaHeading2">
    <w:name w:val="dizantika&gt; Heading 2"/>
    <w:basedOn w:val="a1"/>
    <w:next w:val="dizantikaBodyText"/>
    <w:rsid w:val="00944DAF"/>
    <w:pPr>
      <w:spacing w:before="360" w:after="120"/>
      <w:outlineLvl w:val="1"/>
    </w:pPr>
    <w:rPr>
      <w:rFonts w:ascii="Arial" w:hAnsi="Arial" w:cs="Arial"/>
      <w:b/>
      <w:color w:val="0564B3"/>
      <w:sz w:val="29"/>
    </w:rPr>
  </w:style>
  <w:style w:type="paragraph" w:customStyle="1" w:styleId="dizantikaHeading3">
    <w:name w:val="dizantika&gt; Heading 3"/>
    <w:basedOn w:val="a1"/>
    <w:next w:val="dizantikaBodyText"/>
    <w:rsid w:val="001458C6"/>
    <w:pPr>
      <w:spacing w:before="320" w:after="120"/>
      <w:outlineLvl w:val="2"/>
    </w:pPr>
    <w:rPr>
      <w:rFonts w:ascii="Arial" w:hAnsi="Arial" w:cs="Arial"/>
      <w:b/>
      <w:color w:val="333333"/>
      <w:sz w:val="25"/>
    </w:rPr>
  </w:style>
  <w:style w:type="paragraph" w:customStyle="1" w:styleId="dizantikaHeading4">
    <w:name w:val="dizantika&gt; Heading 4"/>
    <w:basedOn w:val="a1"/>
    <w:next w:val="dizantikaBodyText"/>
    <w:rsid w:val="001458C6"/>
    <w:pPr>
      <w:spacing w:before="320" w:after="80"/>
      <w:outlineLvl w:val="3"/>
    </w:pPr>
    <w:rPr>
      <w:rFonts w:ascii="Arial" w:hAnsi="Arial" w:cs="Arial"/>
      <w:b/>
      <w:color w:val="808080"/>
      <w:sz w:val="23"/>
    </w:rPr>
  </w:style>
  <w:style w:type="paragraph" w:customStyle="1" w:styleId="dizantikaHeading5">
    <w:name w:val="dizantika&gt; Heading 5"/>
    <w:basedOn w:val="a1"/>
    <w:next w:val="dizantikaBodyText"/>
    <w:rsid w:val="001458C6"/>
    <w:pPr>
      <w:spacing w:before="320" w:after="80"/>
      <w:outlineLvl w:val="4"/>
    </w:pPr>
    <w:rPr>
      <w:rFonts w:ascii="Arial" w:hAnsi="Arial" w:cs="Arial"/>
      <w:b/>
      <w:color w:val="808080"/>
      <w:sz w:val="21"/>
    </w:rPr>
  </w:style>
  <w:style w:type="numbering" w:styleId="1ai">
    <w:name w:val="Outline List 1"/>
    <w:basedOn w:val="a4"/>
    <w:semiHidden/>
    <w:rsid w:val="00F367B8"/>
    <w:pPr>
      <w:numPr>
        <w:numId w:val="17"/>
      </w:numPr>
    </w:pPr>
  </w:style>
  <w:style w:type="paragraph" w:styleId="HTML1">
    <w:name w:val="HTML Address"/>
    <w:basedOn w:val="a1"/>
    <w:semiHidden/>
    <w:rsid w:val="00F367B8"/>
    <w:rPr>
      <w:i/>
      <w:iCs/>
    </w:rPr>
  </w:style>
  <w:style w:type="paragraph" w:styleId="aff7">
    <w:name w:val="envelope address"/>
    <w:basedOn w:val="a1"/>
    <w:semiHidden/>
    <w:rsid w:val="00F367B8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2">
    <w:name w:val="HTML Acronym"/>
    <w:basedOn w:val="a2"/>
    <w:semiHidden/>
    <w:rsid w:val="00F367B8"/>
  </w:style>
  <w:style w:type="table" w:styleId="-1">
    <w:name w:val="Table Web 1"/>
    <w:basedOn w:val="a3"/>
    <w:semiHidden/>
    <w:rsid w:val="00F367B8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3"/>
    <w:semiHidden/>
    <w:rsid w:val="00F367B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3"/>
    <w:semiHidden/>
    <w:rsid w:val="00F367B8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8">
    <w:name w:val="Emphasis"/>
    <w:qFormat/>
    <w:rsid w:val="00F367B8"/>
    <w:rPr>
      <w:i/>
      <w:iCs/>
    </w:rPr>
  </w:style>
  <w:style w:type="paragraph" w:styleId="aff9">
    <w:name w:val="Date"/>
    <w:basedOn w:val="a1"/>
    <w:next w:val="a1"/>
    <w:semiHidden/>
    <w:rsid w:val="00F367B8"/>
  </w:style>
  <w:style w:type="paragraph" w:styleId="affa">
    <w:name w:val="Note Heading"/>
    <w:basedOn w:val="a1"/>
    <w:next w:val="a1"/>
    <w:semiHidden/>
    <w:rsid w:val="00F367B8"/>
  </w:style>
  <w:style w:type="table" w:styleId="affb">
    <w:name w:val="Table Elegant"/>
    <w:basedOn w:val="a3"/>
    <w:semiHidden/>
    <w:rsid w:val="00F367B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Subtle 1"/>
    <w:basedOn w:val="a3"/>
    <w:semiHidden/>
    <w:rsid w:val="00F367B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Subtle 2"/>
    <w:basedOn w:val="a3"/>
    <w:semiHidden/>
    <w:rsid w:val="00F367B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3">
    <w:name w:val="HTML Keyboard"/>
    <w:semiHidden/>
    <w:rsid w:val="00F367B8"/>
    <w:rPr>
      <w:rFonts w:ascii="Courier New" w:hAnsi="Courier New" w:cs="Courier New"/>
      <w:sz w:val="20"/>
      <w:szCs w:val="20"/>
    </w:rPr>
  </w:style>
  <w:style w:type="table" w:styleId="13">
    <w:name w:val="Table Classic 1"/>
    <w:basedOn w:val="a3"/>
    <w:semiHidden/>
    <w:rsid w:val="00F367B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Classic 2"/>
    <w:basedOn w:val="a3"/>
    <w:semiHidden/>
    <w:rsid w:val="00F367B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Classic 3"/>
    <w:basedOn w:val="a3"/>
    <w:semiHidden/>
    <w:rsid w:val="00F367B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lassic 4"/>
    <w:basedOn w:val="a3"/>
    <w:semiHidden/>
    <w:rsid w:val="00F367B8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4">
    <w:name w:val="HTML Code"/>
    <w:semiHidden/>
    <w:rsid w:val="00F367B8"/>
    <w:rPr>
      <w:rFonts w:ascii="Courier New" w:hAnsi="Courier New" w:cs="Courier New"/>
      <w:sz w:val="20"/>
      <w:szCs w:val="20"/>
    </w:rPr>
  </w:style>
  <w:style w:type="paragraph" w:styleId="affc">
    <w:name w:val="Body Text First Indent"/>
    <w:basedOn w:val="aff1"/>
    <w:semiHidden/>
    <w:rsid w:val="00F367B8"/>
    <w:pPr>
      <w:ind w:firstLine="210"/>
    </w:pPr>
  </w:style>
  <w:style w:type="paragraph" w:styleId="affd">
    <w:name w:val="Body Text Indent"/>
    <w:basedOn w:val="a1"/>
    <w:semiHidden/>
    <w:rsid w:val="00F367B8"/>
    <w:pPr>
      <w:spacing w:after="120"/>
      <w:ind w:left="283"/>
    </w:pPr>
  </w:style>
  <w:style w:type="paragraph" w:styleId="26">
    <w:name w:val="Body Text First Indent 2"/>
    <w:basedOn w:val="affd"/>
    <w:semiHidden/>
    <w:rsid w:val="00F367B8"/>
    <w:pPr>
      <w:ind w:firstLine="210"/>
    </w:pPr>
  </w:style>
  <w:style w:type="paragraph" w:styleId="30">
    <w:name w:val="List Bullet 3"/>
    <w:basedOn w:val="a1"/>
    <w:semiHidden/>
    <w:rsid w:val="00F367B8"/>
    <w:pPr>
      <w:numPr>
        <w:numId w:val="9"/>
      </w:numPr>
    </w:pPr>
  </w:style>
  <w:style w:type="paragraph" w:styleId="40">
    <w:name w:val="List Bullet 4"/>
    <w:basedOn w:val="a1"/>
    <w:semiHidden/>
    <w:rsid w:val="00F367B8"/>
    <w:pPr>
      <w:numPr>
        <w:numId w:val="10"/>
      </w:numPr>
    </w:pPr>
  </w:style>
  <w:style w:type="paragraph" w:styleId="50">
    <w:name w:val="List Bullet 5"/>
    <w:basedOn w:val="a1"/>
    <w:semiHidden/>
    <w:rsid w:val="00F367B8"/>
    <w:pPr>
      <w:numPr>
        <w:numId w:val="11"/>
      </w:numPr>
    </w:pPr>
  </w:style>
  <w:style w:type="paragraph" w:styleId="2">
    <w:name w:val="List Number 2"/>
    <w:basedOn w:val="a1"/>
    <w:semiHidden/>
    <w:rsid w:val="00F367B8"/>
    <w:pPr>
      <w:numPr>
        <w:numId w:val="12"/>
      </w:numPr>
    </w:pPr>
  </w:style>
  <w:style w:type="paragraph" w:styleId="3">
    <w:name w:val="List Number 3"/>
    <w:basedOn w:val="a1"/>
    <w:semiHidden/>
    <w:rsid w:val="00F367B8"/>
    <w:pPr>
      <w:numPr>
        <w:numId w:val="13"/>
      </w:numPr>
    </w:pPr>
  </w:style>
  <w:style w:type="paragraph" w:styleId="4">
    <w:name w:val="List Number 4"/>
    <w:basedOn w:val="a1"/>
    <w:semiHidden/>
    <w:rsid w:val="00F367B8"/>
    <w:pPr>
      <w:numPr>
        <w:numId w:val="14"/>
      </w:numPr>
    </w:pPr>
  </w:style>
  <w:style w:type="paragraph" w:styleId="5">
    <w:name w:val="List Number 5"/>
    <w:basedOn w:val="a1"/>
    <w:semiHidden/>
    <w:rsid w:val="00F367B8"/>
    <w:pPr>
      <w:numPr>
        <w:numId w:val="15"/>
      </w:numPr>
    </w:pPr>
  </w:style>
  <w:style w:type="paragraph" w:styleId="27">
    <w:name w:val="envelope return"/>
    <w:basedOn w:val="a1"/>
    <w:semiHidden/>
    <w:rsid w:val="00F367B8"/>
    <w:rPr>
      <w:rFonts w:ascii="Arial" w:hAnsi="Arial" w:cs="Arial"/>
      <w:sz w:val="20"/>
      <w:szCs w:val="20"/>
    </w:rPr>
  </w:style>
  <w:style w:type="table" w:styleId="14">
    <w:name w:val="Table 3D effects 1"/>
    <w:basedOn w:val="a3"/>
    <w:semiHidden/>
    <w:rsid w:val="00F367B8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3D effects 2"/>
    <w:basedOn w:val="a3"/>
    <w:semiHidden/>
    <w:rsid w:val="00F367B8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3D effects 3"/>
    <w:basedOn w:val="a3"/>
    <w:semiHidden/>
    <w:rsid w:val="00F367B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e">
    <w:name w:val="Normal Indent"/>
    <w:basedOn w:val="a1"/>
    <w:semiHidden/>
    <w:rsid w:val="00F367B8"/>
    <w:pPr>
      <w:ind w:left="708"/>
    </w:pPr>
  </w:style>
  <w:style w:type="character" w:styleId="HTML5">
    <w:name w:val="HTML Definition"/>
    <w:semiHidden/>
    <w:rsid w:val="00F367B8"/>
    <w:rPr>
      <w:i/>
      <w:iCs/>
    </w:rPr>
  </w:style>
  <w:style w:type="paragraph" w:styleId="29">
    <w:name w:val="Body Text 2"/>
    <w:basedOn w:val="a1"/>
    <w:semiHidden/>
    <w:rsid w:val="00F367B8"/>
    <w:pPr>
      <w:spacing w:after="120" w:line="480" w:lineRule="auto"/>
    </w:pPr>
  </w:style>
  <w:style w:type="paragraph" w:styleId="37">
    <w:name w:val="Body Text 3"/>
    <w:basedOn w:val="a1"/>
    <w:semiHidden/>
    <w:rsid w:val="00F367B8"/>
    <w:pPr>
      <w:spacing w:after="120"/>
    </w:pPr>
    <w:rPr>
      <w:sz w:val="16"/>
      <w:szCs w:val="16"/>
    </w:rPr>
  </w:style>
  <w:style w:type="paragraph" w:styleId="2a">
    <w:name w:val="Body Text Indent 2"/>
    <w:basedOn w:val="a1"/>
    <w:semiHidden/>
    <w:rsid w:val="00F367B8"/>
    <w:pPr>
      <w:spacing w:after="120" w:line="480" w:lineRule="auto"/>
      <w:ind w:left="283"/>
    </w:pPr>
  </w:style>
  <w:style w:type="paragraph" w:styleId="38">
    <w:name w:val="Body Text Indent 3"/>
    <w:basedOn w:val="a1"/>
    <w:semiHidden/>
    <w:rsid w:val="00F367B8"/>
    <w:pPr>
      <w:spacing w:after="120"/>
      <w:ind w:left="283"/>
    </w:pPr>
    <w:rPr>
      <w:sz w:val="16"/>
      <w:szCs w:val="16"/>
    </w:rPr>
  </w:style>
  <w:style w:type="character" w:styleId="HTML6">
    <w:name w:val="HTML Variable"/>
    <w:semiHidden/>
    <w:rsid w:val="00F367B8"/>
    <w:rPr>
      <w:i/>
      <w:iCs/>
    </w:rPr>
  </w:style>
  <w:style w:type="character" w:styleId="HTML7">
    <w:name w:val="HTML Typewriter"/>
    <w:semiHidden/>
    <w:rsid w:val="00F367B8"/>
    <w:rPr>
      <w:rFonts w:ascii="Courier New" w:hAnsi="Courier New" w:cs="Courier New"/>
      <w:sz w:val="20"/>
      <w:szCs w:val="20"/>
    </w:rPr>
  </w:style>
  <w:style w:type="paragraph" w:styleId="afff">
    <w:name w:val="List Continue"/>
    <w:basedOn w:val="a1"/>
    <w:semiHidden/>
    <w:rsid w:val="00F367B8"/>
    <w:pPr>
      <w:spacing w:after="120"/>
      <w:ind w:left="283"/>
    </w:pPr>
  </w:style>
  <w:style w:type="paragraph" w:styleId="2b">
    <w:name w:val="List Continue 2"/>
    <w:basedOn w:val="a1"/>
    <w:semiHidden/>
    <w:rsid w:val="00F367B8"/>
    <w:pPr>
      <w:spacing w:after="120"/>
      <w:ind w:left="566"/>
    </w:pPr>
  </w:style>
  <w:style w:type="paragraph" w:styleId="39">
    <w:name w:val="List Continue 3"/>
    <w:basedOn w:val="a1"/>
    <w:semiHidden/>
    <w:rsid w:val="00F367B8"/>
    <w:pPr>
      <w:spacing w:after="120"/>
      <w:ind w:left="849"/>
    </w:pPr>
  </w:style>
  <w:style w:type="paragraph" w:styleId="45">
    <w:name w:val="List Continue 4"/>
    <w:basedOn w:val="a1"/>
    <w:semiHidden/>
    <w:rsid w:val="00F367B8"/>
    <w:pPr>
      <w:spacing w:after="120"/>
      <w:ind w:left="1132"/>
    </w:pPr>
  </w:style>
  <w:style w:type="paragraph" w:styleId="54">
    <w:name w:val="List Continue 5"/>
    <w:basedOn w:val="a1"/>
    <w:semiHidden/>
    <w:rsid w:val="00F367B8"/>
    <w:pPr>
      <w:spacing w:after="120"/>
      <w:ind w:left="1415"/>
    </w:pPr>
  </w:style>
  <w:style w:type="table" w:styleId="15">
    <w:name w:val="Table Simple 1"/>
    <w:basedOn w:val="a3"/>
    <w:semiHidden/>
    <w:rsid w:val="00F367B8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Simple 2"/>
    <w:basedOn w:val="a3"/>
    <w:semiHidden/>
    <w:rsid w:val="00F367B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Simple 3"/>
    <w:basedOn w:val="a3"/>
    <w:semiHidden/>
    <w:rsid w:val="00F367B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0">
    <w:name w:val="Closing"/>
    <w:basedOn w:val="a1"/>
    <w:semiHidden/>
    <w:rsid w:val="00F367B8"/>
    <w:pPr>
      <w:ind w:left="4252"/>
    </w:pPr>
  </w:style>
  <w:style w:type="table" w:styleId="16">
    <w:name w:val="Table Grid 1"/>
    <w:basedOn w:val="a3"/>
    <w:semiHidden/>
    <w:rsid w:val="00F367B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Grid 2"/>
    <w:basedOn w:val="a3"/>
    <w:semiHidden/>
    <w:rsid w:val="00F367B8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Grid 3"/>
    <w:basedOn w:val="a3"/>
    <w:semiHidden/>
    <w:rsid w:val="00F367B8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Grid 4"/>
    <w:basedOn w:val="a3"/>
    <w:semiHidden/>
    <w:rsid w:val="00F367B8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3"/>
    <w:semiHidden/>
    <w:rsid w:val="00F367B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semiHidden/>
    <w:rsid w:val="00F367B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semiHidden/>
    <w:rsid w:val="00F367B8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semiHidden/>
    <w:rsid w:val="00F367B8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1">
    <w:name w:val="Table Contemporary"/>
    <w:basedOn w:val="a3"/>
    <w:semiHidden/>
    <w:rsid w:val="00F367B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2">
    <w:name w:val="List"/>
    <w:basedOn w:val="a1"/>
    <w:semiHidden/>
    <w:rsid w:val="00F367B8"/>
    <w:pPr>
      <w:ind w:left="283" w:hanging="283"/>
    </w:pPr>
  </w:style>
  <w:style w:type="paragraph" w:styleId="2e">
    <w:name w:val="List 2"/>
    <w:basedOn w:val="a1"/>
    <w:semiHidden/>
    <w:rsid w:val="00F367B8"/>
    <w:pPr>
      <w:ind w:left="566" w:hanging="283"/>
    </w:pPr>
  </w:style>
  <w:style w:type="paragraph" w:styleId="3c">
    <w:name w:val="List 3"/>
    <w:basedOn w:val="a1"/>
    <w:semiHidden/>
    <w:rsid w:val="00F367B8"/>
    <w:pPr>
      <w:ind w:left="849" w:hanging="283"/>
    </w:pPr>
  </w:style>
  <w:style w:type="paragraph" w:styleId="47">
    <w:name w:val="List 4"/>
    <w:basedOn w:val="a1"/>
    <w:semiHidden/>
    <w:rsid w:val="00F367B8"/>
    <w:pPr>
      <w:ind w:left="1132" w:hanging="283"/>
    </w:pPr>
  </w:style>
  <w:style w:type="paragraph" w:styleId="56">
    <w:name w:val="List 5"/>
    <w:basedOn w:val="a1"/>
    <w:semiHidden/>
    <w:rsid w:val="00F367B8"/>
    <w:pPr>
      <w:ind w:left="1415" w:hanging="283"/>
    </w:pPr>
  </w:style>
  <w:style w:type="table" w:styleId="afff3">
    <w:name w:val="Table Professional"/>
    <w:basedOn w:val="a3"/>
    <w:semiHidden/>
    <w:rsid w:val="00F367B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8">
    <w:name w:val="HTML Preformatted"/>
    <w:basedOn w:val="a1"/>
    <w:semiHidden/>
    <w:rsid w:val="00F367B8"/>
    <w:rPr>
      <w:rFonts w:ascii="Courier New" w:hAnsi="Courier New" w:cs="Courier New"/>
      <w:sz w:val="20"/>
      <w:szCs w:val="20"/>
    </w:rPr>
  </w:style>
  <w:style w:type="numbering" w:styleId="a0">
    <w:name w:val="Outline List 3"/>
    <w:basedOn w:val="a4"/>
    <w:semiHidden/>
    <w:rsid w:val="00F367B8"/>
    <w:pPr>
      <w:numPr>
        <w:numId w:val="18"/>
      </w:numPr>
    </w:pPr>
  </w:style>
  <w:style w:type="table" w:styleId="17">
    <w:name w:val="Table Columns 1"/>
    <w:basedOn w:val="a3"/>
    <w:semiHidden/>
    <w:rsid w:val="00F367B8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umns 2"/>
    <w:basedOn w:val="a3"/>
    <w:semiHidden/>
    <w:rsid w:val="00F367B8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3"/>
    <w:semiHidden/>
    <w:rsid w:val="00F367B8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3"/>
    <w:semiHidden/>
    <w:rsid w:val="00F367B8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3"/>
    <w:semiHidden/>
    <w:rsid w:val="00F367B8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f4">
    <w:name w:val="Strong"/>
    <w:qFormat/>
    <w:rsid w:val="00F367B8"/>
    <w:rPr>
      <w:b/>
      <w:bCs/>
    </w:rPr>
  </w:style>
  <w:style w:type="table" w:styleId="-10">
    <w:name w:val="Table List 1"/>
    <w:basedOn w:val="a3"/>
    <w:semiHidden/>
    <w:rsid w:val="00F367B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3"/>
    <w:semiHidden/>
    <w:rsid w:val="00F367B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3"/>
    <w:semiHidden/>
    <w:rsid w:val="00F367B8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3"/>
    <w:semiHidden/>
    <w:rsid w:val="00F367B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3"/>
    <w:semiHidden/>
    <w:rsid w:val="00F367B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7">
    <w:name w:val="Table List 7"/>
    <w:basedOn w:val="a3"/>
    <w:semiHidden/>
    <w:rsid w:val="00F367B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semiHidden/>
    <w:rsid w:val="00F367B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5">
    <w:name w:val="Plain Text"/>
    <w:basedOn w:val="a1"/>
    <w:semiHidden/>
    <w:rsid w:val="00F367B8"/>
    <w:rPr>
      <w:rFonts w:ascii="Courier New" w:hAnsi="Courier New" w:cs="Courier New"/>
      <w:sz w:val="20"/>
      <w:szCs w:val="20"/>
    </w:rPr>
  </w:style>
  <w:style w:type="table" w:styleId="afff6">
    <w:name w:val="Table Theme"/>
    <w:basedOn w:val="a3"/>
    <w:semiHidden/>
    <w:rsid w:val="00F36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8">
    <w:name w:val="Table Colorful 1"/>
    <w:basedOn w:val="a3"/>
    <w:semiHidden/>
    <w:rsid w:val="00F367B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orful 2"/>
    <w:basedOn w:val="a3"/>
    <w:semiHidden/>
    <w:rsid w:val="00F367B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3"/>
    <w:semiHidden/>
    <w:rsid w:val="00F367B8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f0">
    <w:name w:val="Верхний колонтитул Знак"/>
    <w:link w:val="aff"/>
    <w:uiPriority w:val="99"/>
    <w:rsid w:val="006959B2"/>
    <w:rPr>
      <w:rFonts w:ascii="Verdana" w:hAnsi="Verdana"/>
      <w:b/>
      <w:i/>
      <w:color w:val="808080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5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2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83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1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3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04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Gdisk\shared%20GIVE-ART\&#1048;&#1044;-&#1096;&#1072;&#1073;&#1083;&#1086;&#1085;%20&#1076;&#1083;&#1103;%20&#1087;&#1088;&#1086;&#1075;&#108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ИД-шаблон для прогр</Template>
  <TotalTime>3</TotalTime>
  <Pages>1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</vt:lpstr>
    </vt:vector>
  </TitlesOfParts>
  <Company>Company</Company>
  <LinksUpToDate>false</LinksUpToDate>
  <CharactersWithSpaces>1172</CharactersWithSpaces>
  <SharedDoc>false</SharedDoc>
  <HLinks>
    <vt:vector size="6" baseType="variant">
      <vt:variant>
        <vt:i4>4063291</vt:i4>
      </vt:variant>
      <vt:variant>
        <vt:i4>0</vt:i4>
      </vt:variant>
      <vt:variant>
        <vt:i4>0</vt:i4>
      </vt:variant>
      <vt:variant>
        <vt:i4>5</vt:i4>
      </vt:variant>
      <vt:variant>
        <vt:lpwstr>http://www.give-art.ru/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</dc:title>
  <dc:subject/>
  <dc:creator>SDima</dc:creator>
  <cp:keywords/>
  <cp:lastModifiedBy>SDima</cp:lastModifiedBy>
  <cp:revision>2</cp:revision>
  <cp:lastPrinted>2011-07-10T10:13:00Z</cp:lastPrinted>
  <dcterms:created xsi:type="dcterms:W3CDTF">2014-09-12T11:09:00Z</dcterms:created>
  <dcterms:modified xsi:type="dcterms:W3CDTF">2014-09-12T11:13:00Z</dcterms:modified>
</cp:coreProperties>
</file>